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8CD" w:rsidRDefault="001A48CD" w:rsidP="00FC18C8"/>
    <w:p w:rsidR="001A48CD" w:rsidRDefault="001A48CD" w:rsidP="00FC18C8"/>
    <w:p w:rsidR="001A48CD" w:rsidRDefault="001A48CD" w:rsidP="00FC18C8">
      <w:pPr>
        <w:pStyle w:val="BodyText3"/>
        <w:spacing w:after="0"/>
        <w:ind w:left="5664"/>
        <w:rPr>
          <w:sz w:val="20"/>
          <w:szCs w:val="24"/>
        </w:rPr>
      </w:pPr>
      <w:r w:rsidRPr="00631EB8">
        <w:rPr>
          <w:sz w:val="20"/>
          <w:szCs w:val="24"/>
        </w:rPr>
        <w:t xml:space="preserve">Załącznik </w:t>
      </w:r>
      <w:r>
        <w:rPr>
          <w:sz w:val="20"/>
          <w:szCs w:val="24"/>
        </w:rPr>
        <w:t>nr 2                                                                                                    do Zarządzenia  30/2012</w:t>
      </w:r>
    </w:p>
    <w:p w:rsidR="001A48CD" w:rsidRDefault="001A48CD" w:rsidP="00585197">
      <w:pPr>
        <w:pStyle w:val="BodyText3"/>
        <w:spacing w:after="0"/>
        <w:outlineLvl w:val="0"/>
        <w:rPr>
          <w:sz w:val="20"/>
          <w:szCs w:val="24"/>
        </w:rPr>
      </w:pPr>
      <w:r w:rsidRPr="00631EB8">
        <w:rPr>
          <w:sz w:val="20"/>
          <w:szCs w:val="24"/>
        </w:rPr>
        <w:t xml:space="preserve">                                                                                          </w:t>
      </w:r>
      <w:r>
        <w:rPr>
          <w:sz w:val="20"/>
          <w:szCs w:val="24"/>
        </w:rPr>
        <w:t xml:space="preserve">                  </w:t>
      </w:r>
      <w:r>
        <w:rPr>
          <w:sz w:val="20"/>
          <w:szCs w:val="24"/>
        </w:rPr>
        <w:tab/>
        <w:t xml:space="preserve">Wójta Gminy Szydłowo </w:t>
      </w:r>
    </w:p>
    <w:p w:rsidR="001A48CD" w:rsidRPr="00110EA6" w:rsidRDefault="001A48CD" w:rsidP="00FC18C8">
      <w:pPr>
        <w:pStyle w:val="BodyText3"/>
        <w:spacing w:after="0"/>
        <w:rPr>
          <w:b/>
          <w:sz w:val="20"/>
          <w:szCs w:val="24"/>
        </w:rPr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3 kwietnia 2012 r.</w:t>
      </w:r>
    </w:p>
    <w:p w:rsidR="001A48CD" w:rsidRDefault="001A48CD" w:rsidP="00FC18C8">
      <w:pPr>
        <w:pStyle w:val="BodyText3"/>
        <w:spacing w:after="0"/>
        <w:ind w:left="5664"/>
        <w:rPr>
          <w:sz w:val="20"/>
          <w:szCs w:val="24"/>
        </w:rPr>
      </w:pPr>
      <w:r w:rsidRPr="00631EB8">
        <w:rPr>
          <w:sz w:val="20"/>
          <w:szCs w:val="24"/>
        </w:rPr>
        <w:t xml:space="preserve">                                                                        </w:t>
      </w:r>
      <w:r>
        <w:rPr>
          <w:sz w:val="20"/>
          <w:szCs w:val="24"/>
        </w:rPr>
        <w:t xml:space="preserve">                    </w:t>
      </w:r>
    </w:p>
    <w:p w:rsidR="001A48CD" w:rsidRDefault="001A48CD" w:rsidP="00FC18C8">
      <w:pPr>
        <w:pStyle w:val="BodyText3"/>
        <w:rPr>
          <w:b/>
          <w:sz w:val="20"/>
          <w:szCs w:val="24"/>
        </w:rPr>
      </w:pPr>
    </w:p>
    <w:p w:rsidR="001A48CD" w:rsidRDefault="001A48CD" w:rsidP="00585197">
      <w:pPr>
        <w:pStyle w:val="BodyText3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WNIOSEK </w:t>
      </w:r>
    </w:p>
    <w:p w:rsidR="001A48CD" w:rsidRPr="005F654C" w:rsidRDefault="001A48CD" w:rsidP="00FC18C8">
      <w:pPr>
        <w:pStyle w:val="BodyText3"/>
        <w:jc w:val="center"/>
        <w:rPr>
          <w:b/>
          <w:sz w:val="24"/>
          <w:szCs w:val="24"/>
        </w:rPr>
      </w:pPr>
      <w:r w:rsidRPr="005F654C">
        <w:rPr>
          <w:b/>
          <w:sz w:val="24"/>
          <w:szCs w:val="24"/>
        </w:rPr>
        <w:t xml:space="preserve">o udzielenie dotacji  na prace konserwatorskie, restauratorskie lub roboty budowlane przy zabytku wpisanym do rejestru zabytków </w:t>
      </w:r>
      <w:r>
        <w:rPr>
          <w:b/>
          <w:bCs/>
          <w:color w:val="000000"/>
          <w:sz w:val="24"/>
          <w:szCs w:val="24"/>
        </w:rPr>
        <w:t>na terenie Gminy S</w:t>
      </w:r>
      <w:r w:rsidRPr="005F654C">
        <w:rPr>
          <w:b/>
          <w:bCs/>
          <w:color w:val="000000"/>
          <w:sz w:val="24"/>
          <w:szCs w:val="24"/>
        </w:rPr>
        <w:t>zydłowo.</w:t>
      </w:r>
    </w:p>
    <w:p w:rsidR="001A48CD" w:rsidRPr="005F654C" w:rsidRDefault="001A48CD" w:rsidP="00FC18C8">
      <w:pPr>
        <w:pStyle w:val="BodyText3"/>
        <w:jc w:val="center"/>
        <w:rPr>
          <w:b/>
          <w:sz w:val="24"/>
          <w:szCs w:val="24"/>
        </w:rPr>
      </w:pPr>
    </w:p>
    <w:p w:rsidR="001A48CD" w:rsidRPr="005A11E4" w:rsidRDefault="001A48CD" w:rsidP="00FC18C8">
      <w:pPr>
        <w:pStyle w:val="BodyText3"/>
        <w:rPr>
          <w:b/>
          <w:color w:val="000000"/>
          <w:sz w:val="24"/>
          <w:szCs w:val="24"/>
        </w:rPr>
      </w:pPr>
    </w:p>
    <w:p w:rsidR="001A48CD" w:rsidRDefault="001A48CD" w:rsidP="00FC18C8">
      <w:pPr>
        <w:pStyle w:val="BodyText3"/>
        <w:rPr>
          <w:b/>
          <w:sz w:val="24"/>
          <w:szCs w:val="24"/>
        </w:rPr>
      </w:pPr>
      <w:r>
        <w:rPr>
          <w:b/>
          <w:sz w:val="24"/>
          <w:szCs w:val="24"/>
        </w:rPr>
        <w:t>I.   PODSTAWOWE  INFORMACJE  O  ZABYTKU  I   WNIOSKODAWCY</w:t>
      </w:r>
    </w:p>
    <w:p w:rsidR="001A48CD" w:rsidRDefault="001A48CD" w:rsidP="00585197">
      <w:pPr>
        <w:pStyle w:val="BodyText3"/>
        <w:spacing w:after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A.  DANE  O ZABYTKU</w:t>
      </w:r>
    </w:p>
    <w:p w:rsidR="001A48CD" w:rsidRDefault="001A48CD" w:rsidP="00FC18C8">
      <w:pPr>
        <w:pStyle w:val="BodyText3"/>
        <w:tabs>
          <w:tab w:val="num" w:pos="360"/>
        </w:tabs>
        <w:spacing w:after="0"/>
        <w:ind w:left="360" w:hanging="360"/>
        <w:rPr>
          <w:sz w:val="24"/>
          <w:szCs w:val="24"/>
        </w:rPr>
      </w:pPr>
    </w:p>
    <w:p w:rsidR="001A48CD" w:rsidRDefault="001A48CD" w:rsidP="00585197">
      <w:pPr>
        <w:pStyle w:val="BodyText3"/>
        <w:tabs>
          <w:tab w:val="num" w:pos="360"/>
        </w:tabs>
        <w:spacing w:after="0"/>
        <w:ind w:left="360" w:hanging="360"/>
        <w:outlineLvl w:val="0"/>
        <w:rPr>
          <w:sz w:val="24"/>
          <w:szCs w:val="24"/>
        </w:rPr>
      </w:pPr>
      <w:r>
        <w:rPr>
          <w:sz w:val="24"/>
          <w:szCs w:val="24"/>
        </w:rPr>
        <w:t>1. Nazwa  zabytku:</w:t>
      </w:r>
    </w:p>
    <w:p w:rsidR="001A48CD" w:rsidRDefault="001A48CD" w:rsidP="00FC18C8">
      <w:pPr>
        <w:pStyle w:val="BodyText3"/>
        <w:tabs>
          <w:tab w:val="num" w:pos="360"/>
        </w:tabs>
        <w:spacing w:after="0"/>
        <w:ind w:left="360" w:hanging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</w:t>
      </w:r>
    </w:p>
    <w:p w:rsidR="001A48CD" w:rsidRDefault="001A48CD" w:rsidP="00FC18C8">
      <w:pPr>
        <w:pStyle w:val="BodyText3"/>
        <w:spacing w:after="0"/>
        <w:rPr>
          <w:sz w:val="24"/>
          <w:szCs w:val="24"/>
        </w:rPr>
      </w:pP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2.   Nr  w rejestrze zabytków: .............................................................................................................................................</w:t>
      </w:r>
    </w:p>
    <w:p w:rsidR="001A48CD" w:rsidRDefault="001A48CD" w:rsidP="00FC18C8">
      <w:pPr>
        <w:pStyle w:val="BodyText3"/>
        <w:spacing w:after="0"/>
        <w:rPr>
          <w:sz w:val="24"/>
          <w:szCs w:val="24"/>
        </w:rPr>
      </w:pP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3.    Wpis z dnia: .............................................................................................................................................</w:t>
      </w:r>
    </w:p>
    <w:p w:rsidR="001A48CD" w:rsidRDefault="001A48CD" w:rsidP="00FC18C8">
      <w:pPr>
        <w:pStyle w:val="BodyText3"/>
        <w:spacing w:after="0"/>
        <w:rPr>
          <w:sz w:val="24"/>
          <w:szCs w:val="24"/>
        </w:rPr>
      </w:pP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4.   Dokładny  adres  zabytku: .............................................................................................................................................</w:t>
      </w:r>
    </w:p>
    <w:p w:rsidR="001A48CD" w:rsidRDefault="001A48CD" w:rsidP="00FC18C8">
      <w:pPr>
        <w:pStyle w:val="BodyText3"/>
        <w:spacing w:after="0"/>
        <w:rPr>
          <w:b/>
          <w:sz w:val="24"/>
          <w:szCs w:val="24"/>
        </w:rPr>
      </w:pP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B.  WNIOSKODAWCA</w:t>
      </w:r>
    </w:p>
    <w:p w:rsidR="001A48CD" w:rsidRDefault="001A48CD" w:rsidP="00FC18C8">
      <w:pPr>
        <w:pStyle w:val="BodyText3"/>
        <w:spacing w:after="0"/>
        <w:rPr>
          <w:sz w:val="24"/>
          <w:szCs w:val="24"/>
        </w:rPr>
      </w:pP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1. Pełna  nazwa .............................................................................................................................................</w:t>
      </w:r>
    </w:p>
    <w:p w:rsidR="001A48CD" w:rsidRDefault="001A48CD" w:rsidP="00585197">
      <w:pPr>
        <w:pStyle w:val="BodyText3"/>
        <w:tabs>
          <w:tab w:val="num" w:pos="360"/>
        </w:tabs>
        <w:spacing w:after="0"/>
        <w:ind w:left="360" w:hanging="36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 Adres / siedziba </w:t>
      </w:r>
    </w:p>
    <w:p w:rsidR="001A48CD" w:rsidRDefault="001A48CD" w:rsidP="00FC18C8">
      <w:pPr>
        <w:pStyle w:val="Body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……………………..…......................................................................................................</w:t>
      </w: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3. Nip  ...............................................................................................................................</w:t>
      </w: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4. Regon ....…................................................................................................................</w:t>
      </w: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5. Forma prawna ......................................................................................................</w:t>
      </w: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6. Nazwa  i numer rejestru ................................................................................</w:t>
      </w: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7. Data wpisu do rejestru / ewidencji ….......................................................</w:t>
      </w: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8. Osoby upoważnione do reprezentowania wnioskodawcy:  .............................................................................................................................................</w:t>
      </w: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9. Nazwa banku i numer konta wnioskodawcy ...................................... ............................................................................................................................................. </w:t>
      </w:r>
    </w:p>
    <w:p w:rsidR="001A48CD" w:rsidRDefault="001A48CD" w:rsidP="00585197">
      <w:pPr>
        <w:pStyle w:val="BodyText3"/>
        <w:spacing w:after="0"/>
        <w:outlineLvl w:val="0"/>
        <w:rPr>
          <w:sz w:val="24"/>
          <w:szCs w:val="24"/>
        </w:rPr>
      </w:pPr>
      <w:r>
        <w:rPr>
          <w:sz w:val="24"/>
          <w:szCs w:val="24"/>
        </w:rPr>
        <w:t>10. Tytuł do władania zabytkiem (własność, użytkowanie wieczyste, dzierżawa, inne) ..............................................................................................................................................</w:t>
      </w:r>
    </w:p>
    <w:p w:rsidR="001A48CD" w:rsidRDefault="001A48CD" w:rsidP="00FC18C8">
      <w:pPr>
        <w:pStyle w:val="BodyText3"/>
        <w:spacing w:after="0"/>
        <w:rPr>
          <w:sz w:val="24"/>
          <w:szCs w:val="24"/>
        </w:rPr>
      </w:pPr>
    </w:p>
    <w:p w:rsidR="001A48CD" w:rsidRDefault="001A48CD" w:rsidP="00585197">
      <w:pPr>
        <w:pStyle w:val="BodyText3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C. UZYSKANE  POZWOLENIA</w:t>
      </w:r>
      <w:r>
        <w:rPr>
          <w:sz w:val="24"/>
          <w:szCs w:val="24"/>
        </w:rPr>
        <w:t>:</w:t>
      </w:r>
    </w:p>
    <w:p w:rsidR="001A48CD" w:rsidRDefault="001A48CD" w:rsidP="00585197">
      <w:pPr>
        <w:pStyle w:val="BodyText3"/>
        <w:tabs>
          <w:tab w:val="num" w:pos="360"/>
        </w:tabs>
        <w:spacing w:before="100" w:after="100"/>
        <w:ind w:left="357" w:hanging="357"/>
        <w:outlineLvl w:val="0"/>
        <w:rPr>
          <w:sz w:val="24"/>
          <w:szCs w:val="24"/>
        </w:rPr>
      </w:pPr>
      <w:r>
        <w:rPr>
          <w:sz w:val="24"/>
          <w:szCs w:val="24"/>
        </w:rPr>
        <w:t>1. Pozwolenia na przeprowadzenie prac konserwatorskich, restauratorskich lub robót budowlanych przy zabytku</w:t>
      </w:r>
      <w:r>
        <w:rPr>
          <w:b/>
          <w:sz w:val="24"/>
          <w:szCs w:val="24"/>
        </w:rPr>
        <w:t>*</w:t>
      </w:r>
      <w:r w:rsidRPr="00B8350F">
        <w:rPr>
          <w:b/>
          <w:sz w:val="24"/>
          <w:szCs w:val="24"/>
          <w:vertAlign w:val="superscript"/>
        </w:rPr>
        <w:t>)</w:t>
      </w:r>
      <w:r>
        <w:rPr>
          <w:sz w:val="24"/>
          <w:szCs w:val="24"/>
        </w:rPr>
        <w:t>:</w:t>
      </w:r>
    </w:p>
    <w:p w:rsidR="001A48CD" w:rsidRDefault="001A48CD" w:rsidP="00FC18C8">
      <w:pPr>
        <w:pStyle w:val="BodyText3"/>
        <w:numPr>
          <w:ilvl w:val="0"/>
          <w:numId w:val="2"/>
        </w:numPr>
        <w:spacing w:before="100" w:after="100"/>
        <w:rPr>
          <w:sz w:val="24"/>
          <w:szCs w:val="24"/>
        </w:rPr>
      </w:pPr>
      <w:r>
        <w:rPr>
          <w:sz w:val="24"/>
          <w:szCs w:val="24"/>
        </w:rPr>
        <w:t>wydane przez: ................................................................................................</w:t>
      </w:r>
    </w:p>
    <w:p w:rsidR="001A48CD" w:rsidRDefault="001A48CD" w:rsidP="00FC18C8">
      <w:pPr>
        <w:pStyle w:val="BodyText3"/>
        <w:numPr>
          <w:ilvl w:val="0"/>
          <w:numId w:val="2"/>
        </w:numPr>
        <w:spacing w:before="100" w:after="100"/>
        <w:rPr>
          <w:sz w:val="24"/>
          <w:szCs w:val="24"/>
        </w:rPr>
      </w:pPr>
      <w:r>
        <w:rPr>
          <w:sz w:val="24"/>
          <w:szCs w:val="24"/>
        </w:rPr>
        <w:t>numer:      .......................................................................................................</w:t>
      </w:r>
    </w:p>
    <w:p w:rsidR="001A48CD" w:rsidRDefault="001A48CD" w:rsidP="00FC18C8">
      <w:pPr>
        <w:pStyle w:val="BodyText3"/>
        <w:numPr>
          <w:ilvl w:val="0"/>
          <w:numId w:val="2"/>
        </w:numPr>
        <w:spacing w:before="100" w:after="100"/>
        <w:rPr>
          <w:sz w:val="24"/>
          <w:szCs w:val="24"/>
        </w:rPr>
      </w:pPr>
      <w:r>
        <w:rPr>
          <w:sz w:val="24"/>
          <w:szCs w:val="24"/>
        </w:rPr>
        <w:t>data       .......................................................................................................</w:t>
      </w:r>
    </w:p>
    <w:p w:rsidR="001A48CD" w:rsidRDefault="001A48CD" w:rsidP="00585197">
      <w:pPr>
        <w:pStyle w:val="BodyText3"/>
        <w:spacing w:before="120"/>
        <w:outlineLvl w:val="0"/>
        <w:rPr>
          <w:sz w:val="24"/>
          <w:szCs w:val="24"/>
        </w:rPr>
      </w:pPr>
      <w:r>
        <w:rPr>
          <w:sz w:val="24"/>
          <w:szCs w:val="24"/>
        </w:rPr>
        <w:t>2. Pozwolenia na budowę</w:t>
      </w:r>
      <w:r>
        <w:rPr>
          <w:b/>
          <w:sz w:val="24"/>
          <w:szCs w:val="24"/>
        </w:rPr>
        <w:t>*</w:t>
      </w:r>
      <w:r w:rsidRPr="00B8350F">
        <w:rPr>
          <w:b/>
          <w:sz w:val="24"/>
          <w:szCs w:val="24"/>
          <w:vertAlign w:val="superscript"/>
        </w:rPr>
        <w:t>)</w:t>
      </w:r>
      <w:r>
        <w:rPr>
          <w:sz w:val="24"/>
          <w:szCs w:val="24"/>
        </w:rPr>
        <w:t>:</w:t>
      </w:r>
    </w:p>
    <w:p w:rsidR="001A48CD" w:rsidRDefault="001A48CD" w:rsidP="00FC18C8">
      <w:pPr>
        <w:pStyle w:val="BodyText3"/>
        <w:numPr>
          <w:ilvl w:val="0"/>
          <w:numId w:val="3"/>
        </w:numPr>
        <w:spacing w:before="120"/>
        <w:rPr>
          <w:sz w:val="24"/>
          <w:szCs w:val="24"/>
        </w:rPr>
      </w:pPr>
      <w:r>
        <w:rPr>
          <w:sz w:val="24"/>
          <w:szCs w:val="24"/>
        </w:rPr>
        <w:t>wydane przez : ...............................................................................................</w:t>
      </w:r>
    </w:p>
    <w:p w:rsidR="001A48CD" w:rsidRDefault="001A48CD" w:rsidP="00FC18C8">
      <w:pPr>
        <w:pStyle w:val="BodyText3"/>
        <w:numPr>
          <w:ilvl w:val="0"/>
          <w:numId w:val="3"/>
        </w:numPr>
        <w:spacing w:before="120"/>
        <w:rPr>
          <w:sz w:val="24"/>
          <w:szCs w:val="24"/>
        </w:rPr>
      </w:pPr>
      <w:r>
        <w:rPr>
          <w:sz w:val="24"/>
          <w:szCs w:val="24"/>
        </w:rPr>
        <w:t>numer:              ..............................................................................................</w:t>
      </w:r>
    </w:p>
    <w:p w:rsidR="001A48CD" w:rsidRDefault="001A48CD" w:rsidP="00FC18C8">
      <w:pPr>
        <w:pStyle w:val="BodyText3"/>
        <w:numPr>
          <w:ilvl w:val="0"/>
          <w:numId w:val="3"/>
        </w:numPr>
        <w:spacing w:before="120"/>
        <w:rPr>
          <w:sz w:val="24"/>
          <w:szCs w:val="24"/>
        </w:rPr>
      </w:pPr>
      <w:r>
        <w:rPr>
          <w:sz w:val="24"/>
          <w:szCs w:val="24"/>
        </w:rPr>
        <w:t>data:                 ................................................................................................</w:t>
      </w:r>
    </w:p>
    <w:p w:rsidR="001A48CD" w:rsidRDefault="001A48CD" w:rsidP="00FC18C8">
      <w:pPr>
        <w:pStyle w:val="BodyText3"/>
        <w:rPr>
          <w:sz w:val="24"/>
          <w:szCs w:val="24"/>
        </w:rPr>
      </w:pPr>
    </w:p>
    <w:p w:rsidR="001A48CD" w:rsidRPr="00051170" w:rsidRDefault="001A48CD" w:rsidP="00585197">
      <w:pPr>
        <w:pStyle w:val="BodyText3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II.  SZCZEGÓŁOWE  INFORMACJE O PRACACH LUB ROBOTACH</w:t>
      </w:r>
    </w:p>
    <w:p w:rsidR="001A48CD" w:rsidRPr="00051170" w:rsidRDefault="001A48CD" w:rsidP="00FC18C8">
      <w:pPr>
        <w:pStyle w:val="BodyText3"/>
        <w:numPr>
          <w:ilvl w:val="0"/>
          <w:numId w:val="4"/>
        </w:numPr>
        <w:tabs>
          <w:tab w:val="clear" w:pos="780"/>
          <w:tab w:val="num" w:pos="360"/>
        </w:tabs>
        <w:spacing w:after="0"/>
        <w:ind w:left="360" w:hanging="360"/>
        <w:rPr>
          <w:b/>
          <w:sz w:val="24"/>
          <w:szCs w:val="24"/>
        </w:rPr>
      </w:pPr>
      <w:r w:rsidRPr="00051170">
        <w:rPr>
          <w:b/>
          <w:sz w:val="24"/>
          <w:szCs w:val="24"/>
        </w:rPr>
        <w:t>ZAKRES  RZECZOWY PRAC LUB ROBÓT KOSZTY  REALIZACJI</w:t>
      </w:r>
    </w:p>
    <w:p w:rsidR="001A48CD" w:rsidRDefault="001A48CD" w:rsidP="00FC18C8">
      <w:pPr>
        <w:pStyle w:val="BodyText3"/>
        <w:rPr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275"/>
        <w:gridCol w:w="5155"/>
        <w:gridCol w:w="2346"/>
      </w:tblGrid>
      <w:tr w:rsidR="001A48CD" w:rsidTr="00BF326F">
        <w:trPr>
          <w:cantSplit/>
        </w:trPr>
        <w:tc>
          <w:tcPr>
            <w:tcW w:w="2275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pozycji kosztorysu</w:t>
            </w:r>
          </w:p>
        </w:tc>
        <w:tc>
          <w:tcPr>
            <w:tcW w:w="5155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  <w:tc>
          <w:tcPr>
            <w:tcW w:w="2346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Koszty</w:t>
            </w:r>
          </w:p>
        </w:tc>
      </w:tr>
      <w:tr w:rsidR="001A48CD" w:rsidTr="00BF326F">
        <w:trPr>
          <w:cantSplit/>
        </w:trPr>
        <w:tc>
          <w:tcPr>
            <w:tcW w:w="2275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5155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346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1A48CD" w:rsidTr="00BF326F">
        <w:trPr>
          <w:cantSplit/>
        </w:trPr>
        <w:tc>
          <w:tcPr>
            <w:tcW w:w="2275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5155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346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</w:tr>
    </w:tbl>
    <w:p w:rsidR="001A48CD" w:rsidRDefault="001A48CD" w:rsidP="00FC18C8">
      <w:pPr>
        <w:pStyle w:val="BodyText3"/>
        <w:rPr>
          <w:b/>
          <w:sz w:val="24"/>
          <w:szCs w:val="24"/>
        </w:rPr>
      </w:pPr>
    </w:p>
    <w:p w:rsidR="001A48CD" w:rsidRDefault="001A48CD" w:rsidP="00585197">
      <w:pPr>
        <w:pStyle w:val="BodyText3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B.  UZASADNIENIE  CELOWOŚCI PRAC  LUB ROBÓT</w:t>
      </w:r>
    </w:p>
    <w:p w:rsidR="001A48CD" w:rsidRDefault="001A48CD" w:rsidP="00FC18C8">
      <w:pPr>
        <w:pStyle w:val="BodyText3"/>
        <w:rPr>
          <w:b/>
          <w:sz w:val="24"/>
          <w:szCs w:val="24"/>
        </w:rPr>
      </w:pPr>
      <w:r w:rsidRPr="00A67216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</w:t>
      </w:r>
    </w:p>
    <w:p w:rsidR="001A48CD" w:rsidRDefault="001A48CD" w:rsidP="00FC18C8">
      <w:pPr>
        <w:pStyle w:val="BodyText3"/>
        <w:rPr>
          <w:b/>
          <w:sz w:val="24"/>
          <w:szCs w:val="24"/>
        </w:rPr>
      </w:pPr>
      <w:r>
        <w:rPr>
          <w:b/>
          <w:sz w:val="24"/>
          <w:szCs w:val="24"/>
        </w:rPr>
        <w:t>C.  TERMIN REALIZACJI</w:t>
      </w:r>
    </w:p>
    <w:p w:rsidR="001A48CD" w:rsidRDefault="001A48CD" w:rsidP="00FC18C8">
      <w:pPr>
        <w:pStyle w:val="BodyText3"/>
        <w:rPr>
          <w:sz w:val="24"/>
          <w:szCs w:val="24"/>
        </w:rPr>
      </w:pPr>
      <w:r>
        <w:rPr>
          <w:sz w:val="24"/>
          <w:szCs w:val="24"/>
        </w:rPr>
        <w:t>1. Termin rozpoczęcia/Przewidywany termin rozpoczęcia:</w:t>
      </w:r>
      <w:r w:rsidRPr="00B75E0C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1A48CD" w:rsidRDefault="001A48CD" w:rsidP="00FC18C8">
      <w:pPr>
        <w:pStyle w:val="BodyText3"/>
        <w:rPr>
          <w:sz w:val="24"/>
          <w:szCs w:val="24"/>
        </w:rPr>
      </w:pPr>
      <w:r>
        <w:rPr>
          <w:sz w:val="24"/>
          <w:szCs w:val="24"/>
        </w:rPr>
        <w:t>2. Termin zakończenia/Przewidywany termin zakończenia:</w:t>
      </w:r>
      <w:r w:rsidRPr="00D41C07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1A48CD" w:rsidRDefault="001A48CD" w:rsidP="00FC18C8">
      <w:pPr>
        <w:pStyle w:val="BodyText3"/>
        <w:rPr>
          <w:b/>
          <w:sz w:val="24"/>
          <w:szCs w:val="24"/>
        </w:rPr>
      </w:pPr>
      <w:r>
        <w:rPr>
          <w:b/>
          <w:sz w:val="24"/>
          <w:szCs w:val="24"/>
        </w:rPr>
        <w:t>D.  ŹRÓDŁA SFINANSOWANIA PRAC LUB ROBÓT: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343"/>
        <w:gridCol w:w="1746"/>
        <w:gridCol w:w="2687"/>
      </w:tblGrid>
      <w:tr w:rsidR="001A48CD" w:rsidTr="00BF326F">
        <w:trPr>
          <w:cantSplit/>
        </w:trPr>
        <w:tc>
          <w:tcPr>
            <w:tcW w:w="5343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Źródła sfinansowania prac lub robót</w:t>
            </w:r>
          </w:p>
        </w:tc>
        <w:tc>
          <w:tcPr>
            <w:tcW w:w="1746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Kwota</w:t>
            </w:r>
          </w:p>
        </w:tc>
        <w:tc>
          <w:tcPr>
            <w:tcW w:w="2687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Udział w całości kosztów</w:t>
            </w:r>
          </w:p>
        </w:tc>
      </w:tr>
      <w:tr w:rsidR="001A48CD" w:rsidTr="00BF326F">
        <w:trPr>
          <w:cantSplit/>
        </w:trPr>
        <w:tc>
          <w:tcPr>
            <w:tcW w:w="5343" w:type="dxa"/>
          </w:tcPr>
          <w:p w:rsidR="001A48CD" w:rsidRDefault="001A48CD" w:rsidP="00BF326F">
            <w:pPr>
              <w:pStyle w:val="BodyText3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Ogółem</w:t>
            </w:r>
          </w:p>
        </w:tc>
        <w:tc>
          <w:tcPr>
            <w:tcW w:w="1746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1A48CD" w:rsidTr="00BF326F">
        <w:trPr>
          <w:cantSplit/>
        </w:trPr>
        <w:tc>
          <w:tcPr>
            <w:tcW w:w="5343" w:type="dxa"/>
          </w:tcPr>
          <w:p w:rsidR="001A48CD" w:rsidRDefault="001A48CD" w:rsidP="00BF326F">
            <w:pPr>
              <w:pStyle w:val="BodyText3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Wysokość dotacji, o którą ubiega się wnioskodawca z budżetu  Gminy Szydłowo</w:t>
            </w:r>
          </w:p>
        </w:tc>
        <w:tc>
          <w:tcPr>
            <w:tcW w:w="1746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1A48CD" w:rsidTr="00BF326F">
        <w:trPr>
          <w:cantSplit/>
        </w:trPr>
        <w:tc>
          <w:tcPr>
            <w:tcW w:w="5343" w:type="dxa"/>
          </w:tcPr>
          <w:p w:rsidR="001A48CD" w:rsidRDefault="001A48CD" w:rsidP="00BF326F">
            <w:pPr>
              <w:pStyle w:val="BodyText3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Udział środków własnych</w:t>
            </w:r>
          </w:p>
        </w:tc>
        <w:tc>
          <w:tcPr>
            <w:tcW w:w="1746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1A48CD" w:rsidTr="00BF326F">
        <w:trPr>
          <w:cantSplit/>
        </w:trPr>
        <w:tc>
          <w:tcPr>
            <w:tcW w:w="5343" w:type="dxa"/>
          </w:tcPr>
          <w:p w:rsidR="001A48CD" w:rsidRDefault="001A48CD" w:rsidP="00BF326F">
            <w:pPr>
              <w:pStyle w:val="BodyText3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Udział środków z budżetu państwa</w:t>
            </w:r>
          </w:p>
        </w:tc>
        <w:tc>
          <w:tcPr>
            <w:tcW w:w="1746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1A48CD" w:rsidTr="00BF326F">
        <w:trPr>
          <w:cantSplit/>
        </w:trPr>
        <w:tc>
          <w:tcPr>
            <w:tcW w:w="5343" w:type="dxa"/>
          </w:tcPr>
          <w:p w:rsidR="001A48CD" w:rsidRDefault="001A48CD" w:rsidP="00BF326F">
            <w:pPr>
              <w:pStyle w:val="BodyText3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Udział środków z innych źródeł</w:t>
            </w:r>
          </w:p>
        </w:tc>
        <w:tc>
          <w:tcPr>
            <w:tcW w:w="1746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687" w:type="dxa"/>
          </w:tcPr>
          <w:p w:rsidR="001A48CD" w:rsidRDefault="001A48CD" w:rsidP="00BF326F">
            <w:pPr>
              <w:pStyle w:val="BodyText3"/>
              <w:spacing w:before="120"/>
              <w:jc w:val="center"/>
              <w:rPr>
                <w:sz w:val="24"/>
                <w:szCs w:val="24"/>
              </w:rPr>
            </w:pPr>
          </w:p>
        </w:tc>
      </w:tr>
    </w:tbl>
    <w:p w:rsidR="001A48CD" w:rsidRDefault="001A48CD" w:rsidP="00FC18C8">
      <w:pPr>
        <w:pStyle w:val="BodyText3"/>
        <w:rPr>
          <w:b/>
          <w:sz w:val="24"/>
          <w:szCs w:val="24"/>
        </w:rPr>
      </w:pPr>
    </w:p>
    <w:p w:rsidR="001A48CD" w:rsidRDefault="001A48CD" w:rsidP="00FC18C8">
      <w:pPr>
        <w:pStyle w:val="BodyText3"/>
        <w:spacing w:before="120"/>
        <w:ind w:left="480" w:hanging="480"/>
        <w:rPr>
          <w:sz w:val="24"/>
          <w:szCs w:val="24"/>
        </w:rPr>
      </w:pPr>
      <w:r>
        <w:rPr>
          <w:b/>
          <w:sz w:val="24"/>
          <w:szCs w:val="24"/>
        </w:rPr>
        <w:t xml:space="preserve">III.  INFORMACJA O WNIOSKACH O UDZIELENIE DOTACJI SKIEROWANYCH DO INNYCH ORGANÓW </w:t>
      </w:r>
      <w:r>
        <w:rPr>
          <w:sz w:val="24"/>
          <w:szCs w:val="24"/>
        </w:rPr>
        <w:t xml:space="preserve"> </w:t>
      </w:r>
    </w:p>
    <w:p w:rsidR="001A48CD" w:rsidRDefault="001A48CD" w:rsidP="00FC18C8">
      <w:pPr>
        <w:pStyle w:val="BodyText3"/>
        <w:spacing w:before="1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48CD" w:rsidRDefault="001A48CD" w:rsidP="00FC18C8">
      <w:pPr>
        <w:pStyle w:val="BodyText3"/>
        <w:numPr>
          <w:ilvl w:val="0"/>
          <w:numId w:val="5"/>
        </w:num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WYKAZ WYMAGANYCH ZAŁĄCZNIKÓW</w:t>
      </w:r>
    </w:p>
    <w:p w:rsidR="001A48CD" w:rsidRDefault="001A48CD" w:rsidP="00FC18C8">
      <w:pPr>
        <w:pStyle w:val="BodyText3"/>
        <w:numPr>
          <w:ilvl w:val="2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Aktualny wypis z rejestru zabytków</w:t>
      </w:r>
    </w:p>
    <w:p w:rsidR="001A48CD" w:rsidRDefault="001A48CD" w:rsidP="00FC18C8">
      <w:pPr>
        <w:pStyle w:val="BodyText3"/>
        <w:numPr>
          <w:ilvl w:val="2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Dokument potwierdzający posiadanie przez  wnioskodawcę tytułu prawnego do zabytku</w:t>
      </w:r>
    </w:p>
    <w:p w:rsidR="001A48CD" w:rsidRDefault="001A48CD" w:rsidP="00FC18C8">
      <w:pPr>
        <w:pStyle w:val="BodyText3"/>
        <w:numPr>
          <w:ilvl w:val="2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Harmonogram i kosztorys przewidywanych prac lub robót</w:t>
      </w:r>
    </w:p>
    <w:p w:rsidR="001A48CD" w:rsidRDefault="001A48CD" w:rsidP="00FC18C8">
      <w:pPr>
        <w:pStyle w:val="BodyText3"/>
        <w:numPr>
          <w:ilvl w:val="2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Pozwolenie konserwatora zabytków  na prowadzenie prac (jeżeli jest wymagane)</w:t>
      </w:r>
    </w:p>
    <w:p w:rsidR="001A48CD" w:rsidRDefault="001A48CD" w:rsidP="00FC18C8">
      <w:pPr>
        <w:pStyle w:val="BodyText3"/>
        <w:numPr>
          <w:ilvl w:val="2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Pozwolenie na budowę lub zgłoszenie robót (jeżeli jest wymagane)</w:t>
      </w:r>
    </w:p>
    <w:p w:rsidR="001A48CD" w:rsidRPr="00A67216" w:rsidRDefault="001A48CD" w:rsidP="00FC18C8">
      <w:pPr>
        <w:pStyle w:val="BodyText3"/>
        <w:numPr>
          <w:ilvl w:val="2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Pr="00A67216">
        <w:rPr>
          <w:sz w:val="24"/>
          <w:szCs w:val="24"/>
        </w:rPr>
        <w:t xml:space="preserve">nformacja o pomocy publicznej otrzymanej przed dniem złożenia wniosku sporządzona w zakresie i na zasadach określonych w art. 37 ustawy z dnia 30 kwietnia 2004r. o postępowaniu w sprawach </w:t>
      </w:r>
      <w:r>
        <w:rPr>
          <w:sz w:val="24"/>
          <w:szCs w:val="24"/>
        </w:rPr>
        <w:t>dotyczących pomocy publicznej (Dz.U</w:t>
      </w:r>
      <w:bookmarkStart w:id="0" w:name="_GoBack"/>
      <w:bookmarkEnd w:id="0"/>
      <w:r w:rsidRPr="00A67216">
        <w:rPr>
          <w:sz w:val="24"/>
          <w:szCs w:val="24"/>
        </w:rPr>
        <w:t>. 123 poz. 1291) – dotyczy tylko przedsiębiorców</w:t>
      </w:r>
    </w:p>
    <w:p w:rsidR="001A48CD" w:rsidRPr="00711D73" w:rsidRDefault="001A48CD" w:rsidP="00FC18C8">
      <w:pPr>
        <w:pStyle w:val="BodyText3"/>
        <w:numPr>
          <w:ilvl w:val="2"/>
          <w:numId w:val="1"/>
        </w:numPr>
        <w:spacing w:after="0"/>
        <w:jc w:val="both"/>
        <w:rPr>
          <w:strike/>
          <w:sz w:val="24"/>
          <w:szCs w:val="24"/>
        </w:rPr>
      </w:pPr>
      <w:r w:rsidRPr="00711D73">
        <w:rPr>
          <w:strike/>
          <w:sz w:val="24"/>
          <w:szCs w:val="24"/>
        </w:rPr>
        <w:t>Inne</w:t>
      </w:r>
    </w:p>
    <w:p w:rsidR="001A48CD" w:rsidRDefault="001A48CD" w:rsidP="00FC18C8">
      <w:pPr>
        <w:pStyle w:val="BodyText3"/>
        <w:spacing w:after="0"/>
        <w:rPr>
          <w:b/>
          <w:sz w:val="24"/>
          <w:szCs w:val="24"/>
        </w:rPr>
      </w:pPr>
    </w:p>
    <w:p w:rsidR="001A48CD" w:rsidRDefault="001A48CD" w:rsidP="00FC18C8">
      <w:pPr>
        <w:pStyle w:val="BodyText3"/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V.  PODPISY</w:t>
      </w:r>
    </w:p>
    <w:p w:rsidR="001A48CD" w:rsidRPr="00711D73" w:rsidRDefault="001A48CD" w:rsidP="00FC18C8">
      <w:pPr>
        <w:pStyle w:val="BodyText3"/>
        <w:spacing w:before="120"/>
        <w:jc w:val="both"/>
        <w:rPr>
          <w:strike/>
          <w:sz w:val="24"/>
          <w:szCs w:val="24"/>
        </w:rPr>
      </w:pPr>
      <w:r w:rsidRPr="00711D73">
        <w:rPr>
          <w:strike/>
          <w:sz w:val="24"/>
          <w:szCs w:val="24"/>
        </w:rPr>
        <w:t>W przypadku otrzymania dotacji zobowiązuję się do wydatkowania przyznanych środków na realizację wskazanego zadania zgodnie z przepisami ustawy z dnia 29 stycznia 2004r. Prawo Zamówień Publicznych (Dz. U. Nr 19, poz. 177 z późniejszymi zmianami).</w:t>
      </w:r>
    </w:p>
    <w:p w:rsidR="001A48CD" w:rsidRDefault="001A48CD" w:rsidP="00FC18C8">
      <w:pPr>
        <w:pStyle w:val="BodyText3"/>
        <w:spacing w:before="120"/>
        <w:rPr>
          <w:sz w:val="24"/>
          <w:szCs w:val="24"/>
        </w:rPr>
      </w:pPr>
      <w:r>
        <w:rPr>
          <w:sz w:val="24"/>
          <w:szCs w:val="24"/>
        </w:rPr>
        <w:t>Podpisy osób uprawnionych do reprezentowania Wnioskodawcy</w:t>
      </w:r>
    </w:p>
    <w:p w:rsidR="001A48CD" w:rsidRDefault="001A48CD" w:rsidP="00FC18C8">
      <w:pPr>
        <w:pStyle w:val="BodyText3"/>
        <w:spacing w:before="120"/>
        <w:rPr>
          <w:sz w:val="24"/>
          <w:szCs w:val="24"/>
        </w:rPr>
      </w:pPr>
    </w:p>
    <w:p w:rsidR="001A48CD" w:rsidRDefault="001A48CD" w:rsidP="00FC18C8">
      <w:pPr>
        <w:pStyle w:val="BodyText3"/>
        <w:spacing w:before="120"/>
        <w:rPr>
          <w:sz w:val="24"/>
          <w:szCs w:val="24"/>
        </w:rPr>
      </w:pPr>
    </w:p>
    <w:p w:rsidR="001A48CD" w:rsidRPr="00143FD9" w:rsidRDefault="001A48CD" w:rsidP="00FC18C8">
      <w:pPr>
        <w:pStyle w:val="BodyText3"/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Miejscowość, data ........................                                                     </w:t>
      </w:r>
      <w:r w:rsidRPr="00A67216">
        <w:rPr>
          <w:sz w:val="24"/>
          <w:szCs w:val="24"/>
        </w:rPr>
        <w:t xml:space="preserve"> </w:t>
      </w:r>
      <w:r>
        <w:rPr>
          <w:sz w:val="24"/>
          <w:szCs w:val="24"/>
        </w:rPr>
        <w:t>(pieczęć wnioskodawcy)</w:t>
      </w:r>
    </w:p>
    <w:p w:rsidR="001A48CD" w:rsidRDefault="001A48CD" w:rsidP="00FC18C8">
      <w:pPr>
        <w:pStyle w:val="BodyText3"/>
        <w:ind w:left="5664"/>
        <w:rPr>
          <w:sz w:val="20"/>
          <w:szCs w:val="24"/>
        </w:rPr>
      </w:pPr>
    </w:p>
    <w:p w:rsidR="001A48CD" w:rsidRDefault="001A48CD" w:rsidP="00FC18C8">
      <w:pPr>
        <w:pStyle w:val="BodyText3"/>
        <w:ind w:left="5664"/>
        <w:rPr>
          <w:sz w:val="20"/>
          <w:szCs w:val="24"/>
        </w:rPr>
      </w:pPr>
    </w:p>
    <w:p w:rsidR="001A48CD" w:rsidRDefault="001A48CD" w:rsidP="00FC18C8">
      <w:pPr>
        <w:pStyle w:val="BodyText3"/>
        <w:ind w:left="5664"/>
        <w:rPr>
          <w:sz w:val="20"/>
          <w:szCs w:val="24"/>
        </w:rPr>
      </w:pPr>
    </w:p>
    <w:p w:rsidR="001A48CD" w:rsidRDefault="001A48CD" w:rsidP="00FC18C8">
      <w:pPr>
        <w:pStyle w:val="BodyText3"/>
        <w:ind w:left="5664"/>
        <w:rPr>
          <w:sz w:val="20"/>
          <w:szCs w:val="24"/>
        </w:rPr>
      </w:pPr>
    </w:p>
    <w:p w:rsidR="001A48CD" w:rsidRDefault="001A48CD" w:rsidP="00FC18C8">
      <w:pPr>
        <w:pStyle w:val="BodyText3"/>
        <w:rPr>
          <w:sz w:val="20"/>
          <w:szCs w:val="24"/>
        </w:rPr>
      </w:pPr>
    </w:p>
    <w:p w:rsidR="001A48CD" w:rsidRDefault="001A48CD" w:rsidP="00FC18C8"/>
    <w:p w:rsidR="001A48CD" w:rsidRPr="002C4134" w:rsidRDefault="001A48CD" w:rsidP="00FC18C8">
      <w:pPr>
        <w:jc w:val="both"/>
      </w:pPr>
    </w:p>
    <w:p w:rsidR="001A48CD" w:rsidRDefault="001A48CD"/>
    <w:sectPr w:rsidR="001A48CD" w:rsidSect="006909AC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F227E"/>
    <w:multiLevelType w:val="hybridMultilevel"/>
    <w:tmpl w:val="7922A8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5D6C5394">
      <w:start w:val="1"/>
      <w:numFmt w:val="decimal"/>
      <w:lvlText w:val="%4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6DE791D"/>
    <w:multiLevelType w:val="hybridMultilevel"/>
    <w:tmpl w:val="EBA4A524"/>
    <w:lvl w:ilvl="0" w:tplc="E4D09B8A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D952C1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DD926AA"/>
    <w:multiLevelType w:val="singleLevel"/>
    <w:tmpl w:val="153C10DE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</w:abstractNum>
  <w:abstractNum w:abstractNumId="3">
    <w:nsid w:val="35287CC3"/>
    <w:multiLevelType w:val="hybridMultilevel"/>
    <w:tmpl w:val="071E5D28"/>
    <w:lvl w:ilvl="0" w:tplc="D5943A46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94F1E2B"/>
    <w:multiLevelType w:val="singleLevel"/>
    <w:tmpl w:val="F85EC74C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18C8"/>
    <w:rsid w:val="00051170"/>
    <w:rsid w:val="00110EA6"/>
    <w:rsid w:val="00143FD9"/>
    <w:rsid w:val="00182540"/>
    <w:rsid w:val="001A48CD"/>
    <w:rsid w:val="002C196D"/>
    <w:rsid w:val="002C4134"/>
    <w:rsid w:val="003145C1"/>
    <w:rsid w:val="004A233F"/>
    <w:rsid w:val="00585197"/>
    <w:rsid w:val="005A11E4"/>
    <w:rsid w:val="005F654C"/>
    <w:rsid w:val="00631EB8"/>
    <w:rsid w:val="006909AC"/>
    <w:rsid w:val="006A6BD0"/>
    <w:rsid w:val="00711D73"/>
    <w:rsid w:val="00834345"/>
    <w:rsid w:val="00A67216"/>
    <w:rsid w:val="00B5487B"/>
    <w:rsid w:val="00B75E0C"/>
    <w:rsid w:val="00B8350F"/>
    <w:rsid w:val="00BE02C0"/>
    <w:rsid w:val="00BF326F"/>
    <w:rsid w:val="00D41C07"/>
    <w:rsid w:val="00E1683B"/>
    <w:rsid w:val="00FC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8C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FC18C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FC18C8"/>
    <w:rPr>
      <w:rFonts w:ascii="Times New Roman" w:hAnsi="Times New Roman" w:cs="Times New Roman"/>
      <w:sz w:val="16"/>
      <w:szCs w:val="16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FC1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C18C8"/>
    <w:rPr>
      <w:rFonts w:ascii="Tahoma" w:hAnsi="Tahoma" w:cs="Tahoma"/>
      <w:sz w:val="16"/>
      <w:szCs w:val="16"/>
      <w:lang w:eastAsia="pl-PL"/>
    </w:rPr>
  </w:style>
  <w:style w:type="paragraph" w:styleId="DocumentMap">
    <w:name w:val="Document Map"/>
    <w:basedOn w:val="Normal"/>
    <w:link w:val="DocumentMapChar"/>
    <w:uiPriority w:val="99"/>
    <w:semiHidden/>
    <w:rsid w:val="005851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305C9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838</Words>
  <Characters>5034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                             do Zarządzenia  30/2012</dc:title>
  <dc:subject/>
  <dc:creator>Kinga Kanduła</dc:creator>
  <cp:keywords/>
  <dc:description/>
  <cp:lastModifiedBy>Agata Kubiak</cp:lastModifiedBy>
  <cp:revision>2</cp:revision>
  <cp:lastPrinted>2013-10-21T10:37:00Z</cp:lastPrinted>
  <dcterms:created xsi:type="dcterms:W3CDTF">2016-11-10T08:39:00Z</dcterms:created>
  <dcterms:modified xsi:type="dcterms:W3CDTF">2016-11-10T08:39:00Z</dcterms:modified>
</cp:coreProperties>
</file>