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4A" w:rsidRPr="009D37E9" w:rsidRDefault="0042434A" w:rsidP="009D37E9">
      <w:pPr>
        <w:spacing w:after="0"/>
        <w:jc w:val="center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 xml:space="preserve">REGULAMIN </w:t>
      </w:r>
    </w:p>
    <w:p w:rsidR="0042434A" w:rsidRPr="009D37E9" w:rsidRDefault="0042434A" w:rsidP="009D37E9">
      <w:pPr>
        <w:jc w:val="center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VII GMINNEGO TURNIEJU SOŁECTW</w:t>
      </w:r>
    </w:p>
    <w:p w:rsidR="0042434A" w:rsidRPr="009D37E9" w:rsidRDefault="0042434A" w:rsidP="009D37E9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Cel</w:t>
      </w:r>
    </w:p>
    <w:p w:rsidR="0042434A" w:rsidRPr="009D37E9" w:rsidRDefault="0042434A" w:rsidP="00C7462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Integracja mieszkańców wsi i pracowników Gminy Szydłowo, poprzez udział w imprezach sportowo-integracyjnych</w:t>
      </w:r>
    </w:p>
    <w:p w:rsidR="0042434A" w:rsidRPr="009D37E9" w:rsidRDefault="0042434A" w:rsidP="00C7462F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Popularyzacja dyscyplin sportowo-rekreacyjnych</w:t>
      </w:r>
    </w:p>
    <w:p w:rsidR="0042434A" w:rsidRPr="009D37E9" w:rsidRDefault="0042434A" w:rsidP="009D37E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Popularyzacja różnych form spędzania czasu wolnego, np. przez czynny wypoczynek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Organizator</w:t>
      </w:r>
    </w:p>
    <w:p w:rsidR="0042434A" w:rsidRPr="009D37E9" w:rsidRDefault="0042434A" w:rsidP="00C7462F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Rada Gminy Szydłowo</w:t>
      </w:r>
    </w:p>
    <w:p w:rsidR="0042434A" w:rsidRPr="009D37E9" w:rsidRDefault="0042434A" w:rsidP="009D37E9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 xml:space="preserve">Zespół Szkół im. Janusza Korczaka w Szydłowie 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Termin i miejsce</w:t>
      </w:r>
    </w:p>
    <w:p w:rsidR="0042434A" w:rsidRPr="009D37E9" w:rsidRDefault="0042434A" w:rsidP="00C7462F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22 września 2012 r. godz. 10</w:t>
      </w:r>
      <w:r w:rsidRPr="009D37E9">
        <w:rPr>
          <w:rFonts w:ascii="Times New Roman" w:hAnsi="Times New Roman" w:cs="Times New Roman"/>
          <w:vertAlign w:val="superscript"/>
        </w:rPr>
        <w:t>00</w:t>
      </w:r>
    </w:p>
    <w:p w:rsidR="0042434A" w:rsidRPr="009D37E9" w:rsidRDefault="0042434A" w:rsidP="009D37E9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Boisko sportowe – Szydłowo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Program</w:t>
      </w:r>
    </w:p>
    <w:p w:rsidR="0042434A" w:rsidRPr="009D37E9" w:rsidRDefault="0042434A" w:rsidP="00C7462F">
      <w:pPr>
        <w:pStyle w:val="ListParagraph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Podczas VII Gminnego Turnieju Sołectw przeprowadzone zostaną następujące konkurencje sportowo-rekreacyjne</w:t>
      </w:r>
    </w:p>
    <w:p w:rsidR="0042434A" w:rsidRPr="009D37E9" w:rsidRDefault="0042434A" w:rsidP="002B3EE7">
      <w:p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ab/>
        <w:t>Konkurencje dla sołtysów wsi:</w:t>
      </w:r>
    </w:p>
    <w:p w:rsidR="0042434A" w:rsidRPr="009D37E9" w:rsidRDefault="0042434A" w:rsidP="002B3EE7">
      <w:pPr>
        <w:pStyle w:val="ListParagraph"/>
        <w:numPr>
          <w:ilvl w:val="0"/>
          <w:numId w:val="6"/>
        </w:numPr>
        <w:jc w:val="both"/>
        <w:rPr>
          <w:rFonts w:ascii="Comic Sans MS" w:hAnsi="Comic Sans MS" w:cs="Comic Sans MS"/>
          <w:b/>
          <w:bCs/>
          <w:u w:val="single"/>
        </w:rPr>
      </w:pPr>
      <w:r w:rsidRPr="009D37E9">
        <w:rPr>
          <w:rFonts w:ascii="Comic Sans MS" w:hAnsi="Comic Sans MS" w:cs="Comic Sans MS"/>
          <w:b/>
          <w:bCs/>
          <w:u w:val="single"/>
        </w:rPr>
        <w:t>Rzut beretem do bramki</w:t>
      </w:r>
    </w:p>
    <w:p w:rsidR="0042434A" w:rsidRPr="009D37E9" w:rsidRDefault="0042434A" w:rsidP="002B3EE7">
      <w:pPr>
        <w:ind w:firstLine="708"/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Konkurencje dla kobiet i mężczyzn</w:t>
      </w:r>
    </w:p>
    <w:p w:rsidR="0042434A" w:rsidRPr="009D37E9" w:rsidRDefault="0042434A" w:rsidP="002B3EE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Szachy</w:t>
      </w:r>
      <w:r w:rsidRPr="009D37E9">
        <w:rPr>
          <w:rFonts w:ascii="Times New Roman" w:hAnsi="Times New Roman" w:cs="Times New Roman"/>
        </w:rPr>
        <w:t xml:space="preserve"> (1 kobieta i 1 mężczyzna – osoby znające podstawy gry w szachy)</w:t>
      </w:r>
    </w:p>
    <w:p w:rsidR="0042434A" w:rsidRPr="009D37E9" w:rsidRDefault="0042434A" w:rsidP="002B3EE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Warcaby</w:t>
      </w:r>
      <w:r w:rsidRPr="009D37E9">
        <w:rPr>
          <w:rFonts w:ascii="Times New Roman" w:hAnsi="Times New Roman" w:cs="Times New Roman"/>
        </w:rPr>
        <w:t xml:space="preserve"> (1 kobieta i 1 mężczyzna)</w:t>
      </w:r>
    </w:p>
    <w:p w:rsidR="0042434A" w:rsidRPr="009D37E9" w:rsidRDefault="0042434A" w:rsidP="002B3EE7">
      <w:pPr>
        <w:pStyle w:val="ListParagraph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Wielobój rekreacyjny</w:t>
      </w:r>
      <w:r w:rsidRPr="009D37E9">
        <w:rPr>
          <w:rFonts w:ascii="Times New Roman" w:hAnsi="Times New Roman" w:cs="Times New Roman"/>
        </w:rPr>
        <w:t>: strzelanie z wiatrówki – 3 strzały próbne i 5 ocenianych, rzuty lotką do tarczy – 3 próbne i 5 ocenianych (1 mężczyzna i jedna kobieta)</w:t>
      </w:r>
    </w:p>
    <w:p w:rsidR="0042434A" w:rsidRPr="009D37E9" w:rsidRDefault="0042434A" w:rsidP="009D37E9">
      <w:pPr>
        <w:pStyle w:val="ListParagraph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We wszystkich trzech konkurencjach startują te same osoby</w:t>
      </w:r>
    </w:p>
    <w:p w:rsidR="0042434A" w:rsidRPr="009D37E9" w:rsidRDefault="0042434A" w:rsidP="002B3EE7">
      <w:pPr>
        <w:pStyle w:val="ListParagraph"/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Konkurencje dla siłaczy</w:t>
      </w:r>
    </w:p>
    <w:p w:rsidR="0042434A" w:rsidRPr="009D37E9" w:rsidRDefault="0042434A" w:rsidP="002B3EE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u w:val="single"/>
        </w:rPr>
      </w:pPr>
      <w:r w:rsidRPr="009D37E9">
        <w:rPr>
          <w:rFonts w:ascii="Comic Sans MS" w:hAnsi="Comic Sans MS" w:cs="Comic Sans MS"/>
          <w:b/>
          <w:bCs/>
          <w:u w:val="single"/>
        </w:rPr>
        <w:t>Przeciąganie liny</w:t>
      </w:r>
      <w:r w:rsidRPr="009D37E9">
        <w:rPr>
          <w:rFonts w:ascii="Times New Roman" w:hAnsi="Times New Roman" w:cs="Times New Roman"/>
        </w:rPr>
        <w:t xml:space="preserve"> – drużyna składa się z 3 osób + 1 rezerwowy (obowiązuje obuwie sportowe z płaską podeszwą) – </w:t>
      </w:r>
      <w:r w:rsidRPr="009D37E9">
        <w:rPr>
          <w:rFonts w:ascii="Times New Roman" w:hAnsi="Times New Roman" w:cs="Times New Roman"/>
          <w:u w:val="single"/>
        </w:rPr>
        <w:t>konkurencja będzie realizowana na końcu turnieju</w:t>
      </w:r>
    </w:p>
    <w:p w:rsidR="0042434A" w:rsidRPr="009D37E9" w:rsidRDefault="0042434A" w:rsidP="002B3EE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Wyciskanie ciężaru</w:t>
      </w:r>
      <w:r w:rsidRPr="009D37E9">
        <w:rPr>
          <w:rFonts w:ascii="Times New Roman" w:hAnsi="Times New Roman" w:cs="Times New Roman"/>
        </w:rPr>
        <w:t xml:space="preserve"> 17,5 kg – 1 osoba</w:t>
      </w:r>
    </w:p>
    <w:p w:rsidR="0042434A" w:rsidRPr="009D37E9" w:rsidRDefault="0042434A" w:rsidP="00D50AB0">
      <w:p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</w:rPr>
        <w:t>Konkurencje rodzinne</w:t>
      </w:r>
      <w:r w:rsidRPr="009D37E9">
        <w:rPr>
          <w:rFonts w:ascii="Times New Roman" w:hAnsi="Times New Roman" w:cs="Times New Roman"/>
        </w:rPr>
        <w:t xml:space="preserve"> (drużyna 3 osobowa – matka, ojciec i dziecko rocz. 98 i mł.)</w:t>
      </w:r>
    </w:p>
    <w:p w:rsidR="0042434A" w:rsidRPr="009D37E9" w:rsidRDefault="0042434A" w:rsidP="00D50AB0">
      <w:pPr>
        <w:pStyle w:val="ListParagraph"/>
        <w:numPr>
          <w:ilvl w:val="0"/>
          <w:numId w:val="8"/>
        </w:numPr>
        <w:jc w:val="both"/>
        <w:rPr>
          <w:rFonts w:ascii="Comic Sans MS" w:hAnsi="Comic Sans MS" w:cs="Comic Sans MS"/>
          <w:b/>
          <w:bCs/>
          <w:u w:val="single"/>
        </w:rPr>
      </w:pPr>
      <w:r w:rsidRPr="009D37E9">
        <w:rPr>
          <w:rFonts w:ascii="Comic Sans MS" w:hAnsi="Comic Sans MS" w:cs="Comic Sans MS"/>
          <w:b/>
          <w:bCs/>
          <w:u w:val="single"/>
        </w:rPr>
        <w:t>Slalom piłkarski</w:t>
      </w:r>
    </w:p>
    <w:p w:rsidR="0042434A" w:rsidRPr="009D37E9" w:rsidRDefault="0042434A" w:rsidP="00D50AB0">
      <w:pPr>
        <w:pStyle w:val="ListParagraph"/>
        <w:numPr>
          <w:ilvl w:val="0"/>
          <w:numId w:val="8"/>
        </w:numPr>
        <w:jc w:val="both"/>
        <w:rPr>
          <w:rFonts w:ascii="Comic Sans MS" w:hAnsi="Comic Sans MS" w:cs="Comic Sans MS"/>
          <w:b/>
          <w:bCs/>
          <w:u w:val="single"/>
        </w:rPr>
      </w:pPr>
      <w:r w:rsidRPr="009D37E9">
        <w:rPr>
          <w:rFonts w:ascii="Comic Sans MS" w:hAnsi="Comic Sans MS" w:cs="Comic Sans MS"/>
          <w:b/>
          <w:bCs/>
          <w:u w:val="single"/>
        </w:rPr>
        <w:t xml:space="preserve">Strzały na bramkę do unihokeja </w:t>
      </w:r>
    </w:p>
    <w:p w:rsidR="0042434A" w:rsidRPr="009D37E9" w:rsidRDefault="0042434A" w:rsidP="00D50AB0">
      <w:pPr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Ta sama rodzina startuje w obu konkurencjach.</w:t>
      </w:r>
    </w:p>
    <w:p w:rsidR="0042434A" w:rsidRPr="009D37E9" w:rsidRDefault="0042434A" w:rsidP="00D50AB0">
      <w:pPr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Musi być rodzina – w przeciwnym wypadku następuje dyskwalifikacja.</w:t>
      </w:r>
    </w:p>
    <w:p w:rsidR="0042434A" w:rsidRPr="009D37E9" w:rsidRDefault="0042434A" w:rsidP="009D37E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Jajeczne piłeczki</w:t>
      </w:r>
      <w:r w:rsidRPr="009D37E9">
        <w:rPr>
          <w:rFonts w:ascii="Times New Roman" w:hAnsi="Times New Roman" w:cs="Times New Roman"/>
        </w:rPr>
        <w:t>: jeden zawodnik rzuca, drugi chwyta surowe jako. W konkurencji chodzi o to, aby uzyskać najdłuższą odległość przy rzucie i złapaniu całego jajka. Trzy próby – liczy się najlepszy wynik. Płeć uczestników i wiek dowolny (2 osoby)</w:t>
      </w:r>
    </w:p>
    <w:p w:rsidR="0042434A" w:rsidRPr="009D37E9" w:rsidRDefault="0042434A" w:rsidP="009D37E9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u w:val="single"/>
        </w:rPr>
        <w:t>Strzały na bramkę</w:t>
      </w:r>
      <w:r w:rsidRPr="009D37E9">
        <w:rPr>
          <w:rFonts w:ascii="Times New Roman" w:hAnsi="Times New Roman" w:cs="Times New Roman"/>
        </w:rPr>
        <w:t>: dwie zawodniczki i dwóch zawodników z danego sołectwa oddają po jednym strzale na bramkę, podzieloną sznurem na strefy punktowe. Strzały oddawane są z odległości 10 m. Decyduje ogólna ilość zdobytych punktów. Piłka musi wpaść do bramki. Słupek lub poprzeczka - ) punktów.</w:t>
      </w:r>
    </w:p>
    <w:p w:rsidR="0042434A" w:rsidRPr="009D37E9" w:rsidRDefault="0042434A" w:rsidP="006C65CC">
      <w:p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Konkurencja dla dzieci do lat 14</w:t>
      </w:r>
    </w:p>
    <w:p w:rsidR="0042434A" w:rsidRPr="009D37E9" w:rsidRDefault="0042434A" w:rsidP="006C65CC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Sztafeta sprawnościowa</w:t>
      </w:r>
      <w:r w:rsidRPr="009D37E9">
        <w:rPr>
          <w:rFonts w:ascii="Times New Roman" w:hAnsi="Times New Roman" w:cs="Times New Roman"/>
        </w:rPr>
        <w:t xml:space="preserve"> (drużynę stanowią 2 dziewczynki i 1 chłopiec). Konkurencja polega na przebiegnięciu 40 m z przeszkodami: bieg w workach, przejście przez szarfę (w dowolny sposób), obiegnięcie chorągiewki, slalom z piłka nożną (6 tyczek), przebiegnięcie pod płotkiem i nad płotkiem, powrót na linię startu i dotknięcie ręką następnego zawodnika. Sztafeta startuje w kolejności w kolejności: dziewczynka-chłopiec-dziewczynka. O wyniku decyduje łączny czas drużyny.</w:t>
      </w:r>
    </w:p>
    <w:p w:rsidR="0042434A" w:rsidRPr="009D37E9" w:rsidRDefault="0042434A" w:rsidP="00B77428">
      <w:p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Konkurencja dla młodzieży (14-24 lata)</w:t>
      </w:r>
    </w:p>
    <w:p w:rsidR="0042434A" w:rsidRPr="009D37E9" w:rsidRDefault="0042434A" w:rsidP="00E54582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Przenoszenie partnera</w:t>
      </w:r>
      <w:r w:rsidRPr="009D37E9">
        <w:rPr>
          <w:rFonts w:ascii="Times New Roman" w:hAnsi="Times New Roman" w:cs="Times New Roman"/>
        </w:rPr>
        <w:t xml:space="preserve"> (2 osoby) – konkurencja polega na przeniesieniu partnera z miejsca startu na dystans 20 m do strefy zmiany, gdzie następuje zmiana zawodnika i powrót na linię startu/mety. O wyniku decyduje czas uzyskany przez zawodników.</w:t>
      </w:r>
    </w:p>
    <w:p w:rsidR="0042434A" w:rsidRPr="009D37E9" w:rsidRDefault="0042434A" w:rsidP="009D37E9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9D37E9">
        <w:rPr>
          <w:rFonts w:ascii="Comic Sans MS" w:hAnsi="Comic Sans MS" w:cs="Comic Sans MS"/>
          <w:b/>
          <w:bCs/>
          <w:u w:val="single"/>
        </w:rPr>
        <w:t>Skok w dal z miejsca</w:t>
      </w:r>
      <w:r w:rsidRPr="009D37E9">
        <w:rPr>
          <w:rFonts w:ascii="Times New Roman" w:hAnsi="Times New Roman" w:cs="Times New Roman"/>
        </w:rPr>
        <w:t xml:space="preserve"> (1 kobieta i 1 mężczyzna). Każdy zawodnik wykonuje skok z miejsca (3 próby) – zalicza się najlepszy wynik. Pomiaru dokonuje się od miejsca skoku do pierwszego pozostawionego śladu. O wyniku końcowym decyduje suma odległości uzyskanych przez zespół.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Uczestnictwo</w:t>
      </w:r>
    </w:p>
    <w:p w:rsidR="0042434A" w:rsidRPr="009D37E9" w:rsidRDefault="0042434A" w:rsidP="00E51F99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W VII Turnieju Sołectw mogą uczestniczyć wszyscy chętni mieszkańcy Sołectw Gminy Szydłowo (stały meldunek w danym sołectwie)</w:t>
      </w:r>
    </w:p>
    <w:p w:rsidR="0042434A" w:rsidRPr="009D37E9" w:rsidRDefault="0042434A" w:rsidP="00E51F99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Jeden zawodnik może brać udzieł w maksymalnie 2 konkurencjach (wykluczając szachy, warcaby). W dniu Turnieju musi być dostarczona lista z zawodnikami przypisanymi do poszczególnych konkurencji. Zawodnicy posiadają dowód tożsamości.</w:t>
      </w:r>
    </w:p>
    <w:p w:rsidR="0042434A" w:rsidRPr="009D37E9" w:rsidRDefault="0042434A" w:rsidP="007717E6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Ubezpieczenie zawodników – we własnym zakresie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System</w:t>
      </w:r>
    </w:p>
    <w:p w:rsidR="0042434A" w:rsidRPr="009D37E9" w:rsidRDefault="0042434A" w:rsidP="00E51F99">
      <w:p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System przeprowadzenie poszczególnych konkurencji sportowo-rekreacyjnych zostanie ustalony przed rozpoczęciem Turnieju.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Punktacja</w:t>
      </w:r>
    </w:p>
    <w:p w:rsidR="0042434A" w:rsidRPr="009D37E9" w:rsidRDefault="0042434A" w:rsidP="00147675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W VII Gminnym Turnieju Sołectw punktacja będzie przydzielana indywidualnie oraz drużynowo</w:t>
      </w:r>
    </w:p>
    <w:p w:rsidR="0042434A" w:rsidRPr="009D37E9" w:rsidRDefault="0042434A" w:rsidP="00147675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Przykładowa punktacja np. przy 8 drużynach (sołectwach)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 miejsce – 8 punktów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II miejsce – 7 punktów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III miejsce – 6 punktów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IV miejsce – 5 punktów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V miejsce – 4 punkty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VI miejsce – 3 punkty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VII miejsce – 2 punkty</w:t>
      </w:r>
    </w:p>
    <w:p w:rsidR="0042434A" w:rsidRPr="009D37E9" w:rsidRDefault="0042434A" w:rsidP="009D37E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VIII miejsce – 1 punkt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Nagrody</w:t>
      </w:r>
    </w:p>
    <w:p w:rsidR="0042434A" w:rsidRPr="009D37E9" w:rsidRDefault="0042434A" w:rsidP="009D37E9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 miejsce – Puchar Przewodniczącego Rady Gminy</w:t>
      </w:r>
    </w:p>
    <w:p w:rsidR="0042434A" w:rsidRPr="009D37E9" w:rsidRDefault="0042434A" w:rsidP="009D37E9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II miejsce – Puchar Wójta Gminy</w:t>
      </w:r>
    </w:p>
    <w:p w:rsidR="0042434A" w:rsidRPr="009D37E9" w:rsidRDefault="0042434A" w:rsidP="009D37E9">
      <w:pPr>
        <w:pStyle w:val="ListParagraph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III miejsce – Puchar Przewodniczącej Komisji Oświaty, Kultury i Sportu</w:t>
      </w:r>
    </w:p>
    <w:p w:rsidR="0042434A" w:rsidRPr="009D37E9" w:rsidRDefault="0042434A" w:rsidP="00C7462F">
      <w:pPr>
        <w:pStyle w:val="ListParagraph"/>
        <w:numPr>
          <w:ilvl w:val="0"/>
          <w:numId w:val="1"/>
        </w:numPr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Zasady finansowania</w:t>
      </w:r>
    </w:p>
    <w:p w:rsidR="0042434A" w:rsidRPr="009D37E9" w:rsidRDefault="0042434A" w:rsidP="007717E6">
      <w:p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Koszt organizacji VII Gminnego Turnieju Sołectw pokrywa Rada Gminy</w:t>
      </w:r>
    </w:p>
    <w:p w:rsidR="0042434A" w:rsidRPr="009D37E9" w:rsidRDefault="0042434A" w:rsidP="009D37E9">
      <w:pPr>
        <w:pStyle w:val="ListParagraph"/>
        <w:ind w:left="360"/>
        <w:jc w:val="both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10.</w:t>
      </w:r>
      <w:r w:rsidRPr="009D37E9">
        <w:rPr>
          <w:rFonts w:ascii="Comic Sans MS" w:hAnsi="Comic Sans MS" w:cs="Comic Sans MS"/>
          <w:b/>
          <w:bCs/>
        </w:rPr>
        <w:t>Zgłoszenia</w:t>
      </w:r>
    </w:p>
    <w:p w:rsidR="0042434A" w:rsidRPr="009D37E9" w:rsidRDefault="0042434A" w:rsidP="00DD0DE4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Drużyny należy zgłosić telefonicznie lub osobiście do dnia 14 września 2012 w Zespole Szkół im. Janusza Korczaka w Szydłowie</w:t>
      </w:r>
    </w:p>
    <w:p w:rsidR="0042434A" w:rsidRPr="009D37E9" w:rsidRDefault="0042434A" w:rsidP="009D37E9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Zgłoszenie zawodniczek i zawodników do poszczególnych konkurencji będą przyjmowane w dniu Turnieju bezpośrednio przed rozpoczęciem konkurencji</w:t>
      </w:r>
    </w:p>
    <w:p w:rsidR="0042434A" w:rsidRPr="009D37E9" w:rsidRDefault="0042434A" w:rsidP="00554ADC">
      <w:pPr>
        <w:pStyle w:val="ListParagraph"/>
        <w:jc w:val="both"/>
        <w:rPr>
          <w:rFonts w:ascii="Comic Sans MS" w:hAnsi="Comic Sans MS" w:cs="Comic Sans MS"/>
          <w:b/>
          <w:bCs/>
        </w:rPr>
      </w:pPr>
      <w:r w:rsidRPr="009D37E9">
        <w:rPr>
          <w:rFonts w:ascii="Comic Sans MS" w:hAnsi="Comic Sans MS" w:cs="Comic Sans MS"/>
          <w:b/>
          <w:bCs/>
        </w:rPr>
        <w:t>11.Uwagi końcowe</w:t>
      </w:r>
    </w:p>
    <w:p w:rsidR="0042434A" w:rsidRPr="009D37E9" w:rsidRDefault="0042434A" w:rsidP="009D37E9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Wszystkie sprawy sporne rozstrzyga organizator</w:t>
      </w:r>
    </w:p>
    <w:p w:rsidR="0042434A" w:rsidRPr="009D37E9" w:rsidRDefault="0042434A" w:rsidP="009D37E9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Ostateczna interpretacja regulaminu należy do organizatora</w:t>
      </w:r>
    </w:p>
    <w:p w:rsidR="0042434A" w:rsidRPr="009D37E9" w:rsidRDefault="0042434A" w:rsidP="009D37E9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Sędzią głównym jest Pani Ewa Wnuk</w:t>
      </w:r>
    </w:p>
    <w:p w:rsidR="0042434A" w:rsidRPr="009D37E9" w:rsidRDefault="0042434A" w:rsidP="009D37E9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Telefon kontaktowy organizatorów</w:t>
      </w:r>
    </w:p>
    <w:p w:rsidR="0042434A" w:rsidRPr="009D37E9" w:rsidRDefault="0042434A" w:rsidP="009D37E9">
      <w:pPr>
        <w:pStyle w:val="ListParagraph"/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ZS Szydłowo –0 67-216-11-29</w:t>
      </w:r>
    </w:p>
    <w:p w:rsidR="0042434A" w:rsidRPr="009D37E9" w:rsidRDefault="0042434A" w:rsidP="009D37E9">
      <w:pPr>
        <w:pStyle w:val="ListParagraph"/>
        <w:spacing w:line="240" w:lineRule="auto"/>
        <w:jc w:val="both"/>
        <w:rPr>
          <w:rFonts w:ascii="Times New Roman" w:hAnsi="Times New Roman" w:cs="Times New Roman"/>
        </w:rPr>
      </w:pPr>
      <w:r w:rsidRPr="009D37E9">
        <w:rPr>
          <w:rFonts w:ascii="Times New Roman" w:hAnsi="Times New Roman" w:cs="Times New Roman"/>
        </w:rPr>
        <w:t>E. Wnuk - 608014949</w:t>
      </w:r>
    </w:p>
    <w:sectPr w:rsidR="0042434A" w:rsidRPr="009D37E9" w:rsidSect="009D37E9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0729B"/>
    <w:multiLevelType w:val="hybridMultilevel"/>
    <w:tmpl w:val="CDDC01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03847C70"/>
    <w:multiLevelType w:val="hybridMultilevel"/>
    <w:tmpl w:val="552E4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4891B8A"/>
    <w:multiLevelType w:val="hybridMultilevel"/>
    <w:tmpl w:val="70328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5135335"/>
    <w:multiLevelType w:val="hybridMultilevel"/>
    <w:tmpl w:val="C3D0A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0FC65BE"/>
    <w:multiLevelType w:val="hybridMultilevel"/>
    <w:tmpl w:val="E806B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91B0EB5"/>
    <w:multiLevelType w:val="hybridMultilevel"/>
    <w:tmpl w:val="EF24D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B7B19A0"/>
    <w:multiLevelType w:val="hybridMultilevel"/>
    <w:tmpl w:val="67E6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9C7EA6"/>
    <w:multiLevelType w:val="hybridMultilevel"/>
    <w:tmpl w:val="FA4CF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3E97A0E"/>
    <w:multiLevelType w:val="hybridMultilevel"/>
    <w:tmpl w:val="9BAA4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5466052"/>
    <w:multiLevelType w:val="hybridMultilevel"/>
    <w:tmpl w:val="ED463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45FD2D43"/>
    <w:multiLevelType w:val="hybridMultilevel"/>
    <w:tmpl w:val="5562F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4C6788E"/>
    <w:multiLevelType w:val="hybridMultilevel"/>
    <w:tmpl w:val="7C9A9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7A33F23"/>
    <w:multiLevelType w:val="hybridMultilevel"/>
    <w:tmpl w:val="BC22FB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E54054C"/>
    <w:multiLevelType w:val="hybridMultilevel"/>
    <w:tmpl w:val="53041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67B55B9A"/>
    <w:multiLevelType w:val="hybridMultilevel"/>
    <w:tmpl w:val="EA66C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68E57783"/>
    <w:multiLevelType w:val="hybridMultilevel"/>
    <w:tmpl w:val="50F68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15"/>
  </w:num>
  <w:num w:numId="5">
    <w:abstractNumId w:val="14"/>
  </w:num>
  <w:num w:numId="6">
    <w:abstractNumId w:val="13"/>
  </w:num>
  <w:num w:numId="7">
    <w:abstractNumId w:val="7"/>
  </w:num>
  <w:num w:numId="8">
    <w:abstractNumId w:val="5"/>
  </w:num>
  <w:num w:numId="9">
    <w:abstractNumId w:val="0"/>
  </w:num>
  <w:num w:numId="10">
    <w:abstractNumId w:val="12"/>
  </w:num>
  <w:num w:numId="11">
    <w:abstractNumId w:val="3"/>
  </w:num>
  <w:num w:numId="12">
    <w:abstractNumId w:val="9"/>
  </w:num>
  <w:num w:numId="13">
    <w:abstractNumId w:val="10"/>
  </w:num>
  <w:num w:numId="14">
    <w:abstractNumId w:val="11"/>
  </w:num>
  <w:num w:numId="15">
    <w:abstractNumId w:val="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62F"/>
    <w:rsid w:val="00010914"/>
    <w:rsid w:val="000176D2"/>
    <w:rsid w:val="000251C7"/>
    <w:rsid w:val="0005672F"/>
    <w:rsid w:val="00070BEC"/>
    <w:rsid w:val="00083898"/>
    <w:rsid w:val="00085783"/>
    <w:rsid w:val="000A13C2"/>
    <w:rsid w:val="000A1C3C"/>
    <w:rsid w:val="000A5308"/>
    <w:rsid w:val="000B53A8"/>
    <w:rsid w:val="000C16E8"/>
    <w:rsid w:val="000C58B6"/>
    <w:rsid w:val="000C737C"/>
    <w:rsid w:val="000D44AE"/>
    <w:rsid w:val="000E3D89"/>
    <w:rsid w:val="000E735B"/>
    <w:rsid w:val="00102892"/>
    <w:rsid w:val="00115C6B"/>
    <w:rsid w:val="00125F4E"/>
    <w:rsid w:val="0013072B"/>
    <w:rsid w:val="00145318"/>
    <w:rsid w:val="00146AA5"/>
    <w:rsid w:val="00147675"/>
    <w:rsid w:val="0016408E"/>
    <w:rsid w:val="00184273"/>
    <w:rsid w:val="001D4EE1"/>
    <w:rsid w:val="001D66F6"/>
    <w:rsid w:val="001E0A93"/>
    <w:rsid w:val="001E5699"/>
    <w:rsid w:val="001E5A9B"/>
    <w:rsid w:val="002103BC"/>
    <w:rsid w:val="0023326A"/>
    <w:rsid w:val="00243D4C"/>
    <w:rsid w:val="00246AB6"/>
    <w:rsid w:val="0025185C"/>
    <w:rsid w:val="0025733E"/>
    <w:rsid w:val="002660F3"/>
    <w:rsid w:val="002A21A3"/>
    <w:rsid w:val="002A27B9"/>
    <w:rsid w:val="002B09F6"/>
    <w:rsid w:val="002B3EE7"/>
    <w:rsid w:val="002C0919"/>
    <w:rsid w:val="002C3FD8"/>
    <w:rsid w:val="002E357A"/>
    <w:rsid w:val="002E4704"/>
    <w:rsid w:val="002F4BF6"/>
    <w:rsid w:val="002F63B9"/>
    <w:rsid w:val="00306120"/>
    <w:rsid w:val="00316C77"/>
    <w:rsid w:val="0035042F"/>
    <w:rsid w:val="00354351"/>
    <w:rsid w:val="0035479F"/>
    <w:rsid w:val="00360FCD"/>
    <w:rsid w:val="00381783"/>
    <w:rsid w:val="00383A10"/>
    <w:rsid w:val="00392C35"/>
    <w:rsid w:val="00394032"/>
    <w:rsid w:val="00396BBC"/>
    <w:rsid w:val="003B39DD"/>
    <w:rsid w:val="003B74C8"/>
    <w:rsid w:val="003C4F71"/>
    <w:rsid w:val="003C79B8"/>
    <w:rsid w:val="003D4BD7"/>
    <w:rsid w:val="003E088D"/>
    <w:rsid w:val="003F3161"/>
    <w:rsid w:val="003F3B0C"/>
    <w:rsid w:val="003F4DF7"/>
    <w:rsid w:val="003F4F88"/>
    <w:rsid w:val="00400914"/>
    <w:rsid w:val="004157B5"/>
    <w:rsid w:val="0042434A"/>
    <w:rsid w:val="004622D9"/>
    <w:rsid w:val="00486C8F"/>
    <w:rsid w:val="00493013"/>
    <w:rsid w:val="004A2B5C"/>
    <w:rsid w:val="004A3B05"/>
    <w:rsid w:val="004B2DD2"/>
    <w:rsid w:val="004B49F5"/>
    <w:rsid w:val="004D749E"/>
    <w:rsid w:val="00501B2C"/>
    <w:rsid w:val="00506DA7"/>
    <w:rsid w:val="00507C5A"/>
    <w:rsid w:val="00516C9E"/>
    <w:rsid w:val="005342ED"/>
    <w:rsid w:val="005422F3"/>
    <w:rsid w:val="00554ADC"/>
    <w:rsid w:val="00557046"/>
    <w:rsid w:val="00560A1D"/>
    <w:rsid w:val="0057711E"/>
    <w:rsid w:val="005973FA"/>
    <w:rsid w:val="005B5BA5"/>
    <w:rsid w:val="005C44F5"/>
    <w:rsid w:val="005D7872"/>
    <w:rsid w:val="00606763"/>
    <w:rsid w:val="0061727D"/>
    <w:rsid w:val="00624C7C"/>
    <w:rsid w:val="00632FAA"/>
    <w:rsid w:val="00634F8F"/>
    <w:rsid w:val="006473E4"/>
    <w:rsid w:val="00647915"/>
    <w:rsid w:val="00661F34"/>
    <w:rsid w:val="006650DD"/>
    <w:rsid w:val="00691EFD"/>
    <w:rsid w:val="00696041"/>
    <w:rsid w:val="006A2FE7"/>
    <w:rsid w:val="006C5B0C"/>
    <w:rsid w:val="006C65CC"/>
    <w:rsid w:val="006E5A67"/>
    <w:rsid w:val="006E6A13"/>
    <w:rsid w:val="006F38EF"/>
    <w:rsid w:val="006F4A47"/>
    <w:rsid w:val="006F727F"/>
    <w:rsid w:val="0070171E"/>
    <w:rsid w:val="0073154F"/>
    <w:rsid w:val="00735CF8"/>
    <w:rsid w:val="00760FA6"/>
    <w:rsid w:val="0076269A"/>
    <w:rsid w:val="007717E6"/>
    <w:rsid w:val="00782EAB"/>
    <w:rsid w:val="0078705F"/>
    <w:rsid w:val="0079575F"/>
    <w:rsid w:val="007E0D4E"/>
    <w:rsid w:val="007E23DD"/>
    <w:rsid w:val="007E540F"/>
    <w:rsid w:val="00804A99"/>
    <w:rsid w:val="0082254F"/>
    <w:rsid w:val="008418DF"/>
    <w:rsid w:val="00846291"/>
    <w:rsid w:val="00850FA5"/>
    <w:rsid w:val="00867CF7"/>
    <w:rsid w:val="00872799"/>
    <w:rsid w:val="00872D15"/>
    <w:rsid w:val="00874ED2"/>
    <w:rsid w:val="00890817"/>
    <w:rsid w:val="008942A4"/>
    <w:rsid w:val="008B3AEB"/>
    <w:rsid w:val="008C13E2"/>
    <w:rsid w:val="008D02DA"/>
    <w:rsid w:val="008D41CB"/>
    <w:rsid w:val="008E4530"/>
    <w:rsid w:val="008E5551"/>
    <w:rsid w:val="0090621E"/>
    <w:rsid w:val="00935FF8"/>
    <w:rsid w:val="00942B13"/>
    <w:rsid w:val="009433EC"/>
    <w:rsid w:val="0097158E"/>
    <w:rsid w:val="00974D04"/>
    <w:rsid w:val="00977731"/>
    <w:rsid w:val="00984E87"/>
    <w:rsid w:val="00985462"/>
    <w:rsid w:val="009A19C4"/>
    <w:rsid w:val="009A5D2F"/>
    <w:rsid w:val="009D36F8"/>
    <w:rsid w:val="009D37E9"/>
    <w:rsid w:val="009E1AC1"/>
    <w:rsid w:val="009E51A3"/>
    <w:rsid w:val="009F474A"/>
    <w:rsid w:val="00A02A06"/>
    <w:rsid w:val="00A20A4A"/>
    <w:rsid w:val="00A265E9"/>
    <w:rsid w:val="00A356B3"/>
    <w:rsid w:val="00A40347"/>
    <w:rsid w:val="00A4408F"/>
    <w:rsid w:val="00A47C5A"/>
    <w:rsid w:val="00A74204"/>
    <w:rsid w:val="00A8684D"/>
    <w:rsid w:val="00A872BA"/>
    <w:rsid w:val="00A87E48"/>
    <w:rsid w:val="00AA2579"/>
    <w:rsid w:val="00AB209F"/>
    <w:rsid w:val="00AB522F"/>
    <w:rsid w:val="00AC7AE1"/>
    <w:rsid w:val="00B02AF0"/>
    <w:rsid w:val="00B02F0E"/>
    <w:rsid w:val="00B248B2"/>
    <w:rsid w:val="00B25B21"/>
    <w:rsid w:val="00B3196B"/>
    <w:rsid w:val="00B512D4"/>
    <w:rsid w:val="00B5465F"/>
    <w:rsid w:val="00B62209"/>
    <w:rsid w:val="00B645B9"/>
    <w:rsid w:val="00B66147"/>
    <w:rsid w:val="00B77428"/>
    <w:rsid w:val="00B80D7F"/>
    <w:rsid w:val="00B8735F"/>
    <w:rsid w:val="00B91309"/>
    <w:rsid w:val="00BA0DEF"/>
    <w:rsid w:val="00BA3563"/>
    <w:rsid w:val="00BA3D22"/>
    <w:rsid w:val="00BB0AF5"/>
    <w:rsid w:val="00BC3BAA"/>
    <w:rsid w:val="00BD00F0"/>
    <w:rsid w:val="00BD14E1"/>
    <w:rsid w:val="00BD6691"/>
    <w:rsid w:val="00BE3FAA"/>
    <w:rsid w:val="00BE5798"/>
    <w:rsid w:val="00BE59C2"/>
    <w:rsid w:val="00C00707"/>
    <w:rsid w:val="00C0549F"/>
    <w:rsid w:val="00C12894"/>
    <w:rsid w:val="00C168AB"/>
    <w:rsid w:val="00C22646"/>
    <w:rsid w:val="00C37AB0"/>
    <w:rsid w:val="00C474C2"/>
    <w:rsid w:val="00C535EE"/>
    <w:rsid w:val="00C53C5C"/>
    <w:rsid w:val="00C54E22"/>
    <w:rsid w:val="00C7462F"/>
    <w:rsid w:val="00C74A8F"/>
    <w:rsid w:val="00C75C3C"/>
    <w:rsid w:val="00C86F2E"/>
    <w:rsid w:val="00C96D60"/>
    <w:rsid w:val="00CA69BB"/>
    <w:rsid w:val="00CB1A5A"/>
    <w:rsid w:val="00CC26D3"/>
    <w:rsid w:val="00CC3786"/>
    <w:rsid w:val="00CC6D1F"/>
    <w:rsid w:val="00CD5253"/>
    <w:rsid w:val="00CE05BC"/>
    <w:rsid w:val="00CE1E01"/>
    <w:rsid w:val="00D006EA"/>
    <w:rsid w:val="00D03625"/>
    <w:rsid w:val="00D201F8"/>
    <w:rsid w:val="00D40CA7"/>
    <w:rsid w:val="00D433B2"/>
    <w:rsid w:val="00D50AB0"/>
    <w:rsid w:val="00D62F36"/>
    <w:rsid w:val="00D7659D"/>
    <w:rsid w:val="00D97CDB"/>
    <w:rsid w:val="00DA4581"/>
    <w:rsid w:val="00DB610C"/>
    <w:rsid w:val="00DB6CE3"/>
    <w:rsid w:val="00DD0DE4"/>
    <w:rsid w:val="00DD4AC8"/>
    <w:rsid w:val="00DD5FCA"/>
    <w:rsid w:val="00DF230E"/>
    <w:rsid w:val="00E0114A"/>
    <w:rsid w:val="00E1005B"/>
    <w:rsid w:val="00E10383"/>
    <w:rsid w:val="00E25B5C"/>
    <w:rsid w:val="00E27F03"/>
    <w:rsid w:val="00E51F99"/>
    <w:rsid w:val="00E543CC"/>
    <w:rsid w:val="00E54582"/>
    <w:rsid w:val="00E6355B"/>
    <w:rsid w:val="00E733CF"/>
    <w:rsid w:val="00E74900"/>
    <w:rsid w:val="00E94F10"/>
    <w:rsid w:val="00EA62AF"/>
    <w:rsid w:val="00EB5090"/>
    <w:rsid w:val="00EC5472"/>
    <w:rsid w:val="00EC6CEB"/>
    <w:rsid w:val="00F129E9"/>
    <w:rsid w:val="00F37A96"/>
    <w:rsid w:val="00F420C2"/>
    <w:rsid w:val="00F42501"/>
    <w:rsid w:val="00F51E8C"/>
    <w:rsid w:val="00F5240F"/>
    <w:rsid w:val="00F52FE3"/>
    <w:rsid w:val="00F5458C"/>
    <w:rsid w:val="00F801AB"/>
    <w:rsid w:val="00FA7E52"/>
    <w:rsid w:val="00FB414A"/>
    <w:rsid w:val="00FC1356"/>
    <w:rsid w:val="00FD138C"/>
    <w:rsid w:val="00FD1738"/>
    <w:rsid w:val="00FD3C1F"/>
    <w:rsid w:val="00FD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F0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7462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3</Pages>
  <Words>665</Words>
  <Characters>3996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</dc:title>
  <dc:subject/>
  <dc:creator>Wnusia</dc:creator>
  <cp:keywords/>
  <dc:description/>
  <cp:lastModifiedBy>Kinga</cp:lastModifiedBy>
  <cp:revision>3</cp:revision>
  <cp:lastPrinted>2012-09-06T07:51:00Z</cp:lastPrinted>
  <dcterms:created xsi:type="dcterms:W3CDTF">2012-09-03T08:12:00Z</dcterms:created>
  <dcterms:modified xsi:type="dcterms:W3CDTF">2012-09-06T07:56:00Z</dcterms:modified>
</cp:coreProperties>
</file>