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FC" w:rsidRDefault="000547FC" w:rsidP="00E01158">
      <w:pPr>
        <w:jc w:val="center"/>
        <w:rPr>
          <w:b/>
          <w:bCs/>
          <w:color w:val="55160B"/>
          <w:sz w:val="96"/>
          <w:szCs w:val="96"/>
        </w:rPr>
      </w:pPr>
      <w:r>
        <w:rPr>
          <w:noProof/>
          <w:lang w:eastAsia="pl-PL"/>
        </w:rPr>
        <w:pict>
          <v:rect id="_x0000_s1026" style="position:absolute;left:0;text-align:left;margin-left:449.65pt;margin-top:173.05pt;width:31.7pt;height:36.15pt;z-index:251658240" strokecolor="white"/>
        </w:pict>
      </w: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7" type="#_x0000_t75" style="position:absolute;left:0;text-align:left;margin-left:324.4pt;margin-top:-15.35pt;width:152.25pt;height:207.75pt;z-index:-251659264;visibility:visible" wrapcoords="-106 0 -106 21522 21600 21522 21600 0 -106 0">
            <v:imagedata r:id="rId4" o:title=""/>
            <w10:wrap type="tight"/>
          </v:shape>
        </w:pict>
      </w:r>
      <w:r>
        <w:rPr>
          <w:b/>
          <w:bCs/>
          <w:color w:val="55160B"/>
          <w:sz w:val="96"/>
          <w:szCs w:val="96"/>
        </w:rPr>
        <w:t xml:space="preserve"> UŚMIECHEM</w:t>
      </w:r>
      <w:r w:rsidRPr="00A26FAE">
        <w:rPr>
          <w:b/>
          <w:bCs/>
          <w:color w:val="55160B"/>
          <w:sz w:val="96"/>
          <w:szCs w:val="96"/>
        </w:rPr>
        <w:t xml:space="preserve"> POWITAJ </w:t>
      </w:r>
    </w:p>
    <w:p w:rsidR="000547FC" w:rsidRPr="00A26FAE" w:rsidRDefault="000547FC" w:rsidP="00E01158">
      <w:pPr>
        <w:jc w:val="center"/>
        <w:rPr>
          <w:b/>
          <w:bCs/>
          <w:color w:val="55160B"/>
          <w:sz w:val="96"/>
          <w:szCs w:val="96"/>
        </w:rPr>
      </w:pPr>
      <w:r w:rsidRPr="00A26FAE">
        <w:rPr>
          <w:b/>
          <w:bCs/>
          <w:color w:val="55160B"/>
          <w:sz w:val="96"/>
          <w:szCs w:val="96"/>
        </w:rPr>
        <w:t>Z NAMI JESIEŃ</w:t>
      </w:r>
    </w:p>
    <w:p w:rsidR="000547FC" w:rsidRPr="00A26FAE" w:rsidRDefault="000547FC" w:rsidP="00E01158">
      <w:pPr>
        <w:jc w:val="center"/>
        <w:rPr>
          <w:color w:val="55160B"/>
          <w:sz w:val="40"/>
          <w:szCs w:val="40"/>
        </w:rPr>
      </w:pPr>
    </w:p>
    <w:p w:rsidR="000547FC" w:rsidRPr="00A26FAE" w:rsidRDefault="000547FC" w:rsidP="00E01158">
      <w:pPr>
        <w:jc w:val="center"/>
        <w:rPr>
          <w:color w:val="55160B"/>
          <w:sz w:val="44"/>
          <w:szCs w:val="44"/>
        </w:rPr>
      </w:pPr>
      <w:r w:rsidRPr="00A26FAE">
        <w:rPr>
          <w:color w:val="55160B"/>
          <w:sz w:val="44"/>
          <w:szCs w:val="44"/>
        </w:rPr>
        <w:t>Pani Sołtys Janina Jędrzejczyk, Rada Sołecka,</w:t>
      </w:r>
    </w:p>
    <w:p w:rsidR="000547FC" w:rsidRPr="00A26FAE" w:rsidRDefault="000547FC" w:rsidP="00A26FAE">
      <w:pPr>
        <w:jc w:val="center"/>
        <w:rPr>
          <w:color w:val="55160B"/>
          <w:sz w:val="44"/>
          <w:szCs w:val="44"/>
        </w:rPr>
      </w:pPr>
      <w:r w:rsidRPr="00A26FAE">
        <w:rPr>
          <w:color w:val="55160B"/>
          <w:sz w:val="44"/>
          <w:szCs w:val="44"/>
        </w:rPr>
        <w:t>KGW „Babeczki” oraz Barbara Pożarycka</w:t>
      </w:r>
    </w:p>
    <w:p w:rsidR="000547FC" w:rsidRPr="00A26FAE" w:rsidRDefault="000547FC" w:rsidP="00DF731D">
      <w:pPr>
        <w:jc w:val="center"/>
        <w:rPr>
          <w:b/>
          <w:bCs/>
          <w:color w:val="55160B"/>
          <w:sz w:val="44"/>
          <w:szCs w:val="44"/>
        </w:rPr>
      </w:pPr>
      <w:r w:rsidRPr="00A26FAE">
        <w:rPr>
          <w:b/>
          <w:bCs/>
          <w:color w:val="55160B"/>
          <w:sz w:val="44"/>
          <w:szCs w:val="44"/>
        </w:rPr>
        <w:t>Zapraszają</w:t>
      </w:r>
      <w:r>
        <w:rPr>
          <w:b/>
          <w:bCs/>
          <w:color w:val="55160B"/>
          <w:sz w:val="44"/>
          <w:szCs w:val="44"/>
        </w:rPr>
        <w:t xml:space="preserve"> mieszkańców</w:t>
      </w:r>
    </w:p>
    <w:p w:rsidR="000547FC" w:rsidRPr="00A26FAE" w:rsidRDefault="000547FC" w:rsidP="00DF731D">
      <w:pPr>
        <w:jc w:val="center"/>
        <w:rPr>
          <w:color w:val="55160B"/>
          <w:sz w:val="44"/>
          <w:szCs w:val="44"/>
        </w:rPr>
      </w:pPr>
      <w:r w:rsidRPr="00A26FAE">
        <w:rPr>
          <w:color w:val="55160B"/>
          <w:sz w:val="44"/>
          <w:szCs w:val="44"/>
        </w:rPr>
        <w:t>Na „Święto pieczonego ziemniaka”  Dnia 29.09.2012r (sobota) od godziny 16:00 w świetlicy w Jaraczewie.</w:t>
      </w:r>
    </w:p>
    <w:p w:rsidR="000547FC" w:rsidRPr="00A26FAE" w:rsidRDefault="000547FC" w:rsidP="00C333EB">
      <w:pPr>
        <w:jc w:val="center"/>
        <w:rPr>
          <w:color w:val="55160B"/>
          <w:sz w:val="44"/>
          <w:szCs w:val="44"/>
        </w:rPr>
      </w:pPr>
      <w:r w:rsidRPr="00A26FAE">
        <w:rPr>
          <w:color w:val="55160B"/>
          <w:sz w:val="44"/>
          <w:szCs w:val="44"/>
        </w:rPr>
        <w:t xml:space="preserve">Rozniecą dla was ognisko i zapewnią ziemniaki.  </w:t>
      </w:r>
      <w:r>
        <w:rPr>
          <w:color w:val="55160B"/>
          <w:sz w:val="44"/>
          <w:szCs w:val="44"/>
        </w:rPr>
        <w:t xml:space="preserve"> W </w:t>
      </w:r>
      <w:r w:rsidRPr="00A26FAE">
        <w:rPr>
          <w:color w:val="55160B"/>
          <w:sz w:val="44"/>
          <w:szCs w:val="44"/>
        </w:rPr>
        <w:t>zamian oczekując od Was aktywnego udziału w zabawach i konkursach w rytmach dobrej muzyki.</w:t>
      </w:r>
    </w:p>
    <w:p w:rsidR="000547FC" w:rsidRPr="00A26FAE" w:rsidRDefault="000547FC" w:rsidP="00DF731D">
      <w:pPr>
        <w:jc w:val="center"/>
        <w:rPr>
          <w:color w:val="55160B"/>
          <w:sz w:val="44"/>
          <w:szCs w:val="44"/>
        </w:rPr>
      </w:pPr>
      <w:r w:rsidRPr="00A26FAE">
        <w:rPr>
          <w:color w:val="55160B"/>
          <w:sz w:val="44"/>
          <w:szCs w:val="44"/>
        </w:rPr>
        <w:t>Można przynieść ze sobą własne produkty i zapewnić sobie niepowtarzalny smak np. pieczonego jabłuszka, kiełbasy czy chleba.</w:t>
      </w:r>
    </w:p>
    <w:sectPr w:rsidR="000547FC" w:rsidRPr="00A26FAE" w:rsidSect="002E7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158"/>
    <w:rsid w:val="000547FC"/>
    <w:rsid w:val="002321EE"/>
    <w:rsid w:val="00272385"/>
    <w:rsid w:val="002E7777"/>
    <w:rsid w:val="00406A44"/>
    <w:rsid w:val="004E6AF2"/>
    <w:rsid w:val="006C5E19"/>
    <w:rsid w:val="00782906"/>
    <w:rsid w:val="0084701F"/>
    <w:rsid w:val="009564A4"/>
    <w:rsid w:val="00991B05"/>
    <w:rsid w:val="00A26FAE"/>
    <w:rsid w:val="00C333EB"/>
    <w:rsid w:val="00DF731D"/>
    <w:rsid w:val="00E01158"/>
    <w:rsid w:val="00F35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01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115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7829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29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29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29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29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73</Words>
  <Characters>440</Characters>
  <Application>Microsoft Office Outlook</Application>
  <DocSecurity>0</DocSecurity>
  <Lines>0</Lines>
  <Paragraphs>0</Paragraphs>
  <ScaleCrop>false</ScaleCrop>
  <Company>xxx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UŚMIECHEM POWITAJ </dc:title>
  <dc:subject/>
  <dc:creator>Barbara &amp; Stanisław</dc:creator>
  <cp:keywords/>
  <dc:description/>
  <cp:lastModifiedBy>Kinga</cp:lastModifiedBy>
  <cp:revision>2</cp:revision>
  <cp:lastPrinted>2012-09-25T18:05:00Z</cp:lastPrinted>
  <dcterms:created xsi:type="dcterms:W3CDTF">2012-09-26T06:30:00Z</dcterms:created>
  <dcterms:modified xsi:type="dcterms:W3CDTF">2012-09-26T06:30:00Z</dcterms:modified>
</cp:coreProperties>
</file>