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4D7F" w:rsidRPr="00C60D3D" w:rsidRDefault="00514D7F" w:rsidP="00514D7F">
      <w:pPr>
        <w:pStyle w:val="Standard"/>
        <w:tabs>
          <w:tab w:val="center" w:pos="4536"/>
          <w:tab w:val="left" w:pos="8340"/>
        </w:tabs>
        <w:spacing w:after="200"/>
        <w:jc w:val="center"/>
        <w:rPr>
          <w:b/>
          <w:i/>
          <w:color w:val="FF0000"/>
          <w:sz w:val="52"/>
          <w:szCs w:val="52"/>
        </w:rPr>
      </w:pPr>
      <w:r w:rsidRPr="00C60D3D">
        <w:rPr>
          <w:b/>
          <w:i/>
          <w:color w:val="FF0000"/>
          <w:sz w:val="52"/>
          <w:szCs w:val="52"/>
        </w:rPr>
        <w:t>„</w:t>
      </w:r>
      <w:r w:rsidR="006D3F21">
        <w:rPr>
          <w:b/>
          <w:i/>
          <w:color w:val="FF0000"/>
          <w:sz w:val="52"/>
          <w:szCs w:val="52"/>
        </w:rPr>
        <w:t>Kulinarna Krajna</w:t>
      </w:r>
      <w:r>
        <w:rPr>
          <w:b/>
          <w:i/>
          <w:color w:val="FF0000"/>
          <w:sz w:val="52"/>
          <w:szCs w:val="52"/>
        </w:rPr>
        <w:t>” 2018</w:t>
      </w:r>
    </w:p>
    <w:p w:rsidR="00514D7F" w:rsidRPr="00E945C8" w:rsidRDefault="00514D7F" w:rsidP="00514D7F">
      <w:pPr>
        <w:spacing w:after="0" w:line="360" w:lineRule="auto"/>
        <w:jc w:val="center"/>
        <w:rPr>
          <w:b/>
          <w:sz w:val="28"/>
          <w:szCs w:val="28"/>
        </w:rPr>
      </w:pPr>
      <w:r w:rsidRPr="00E945C8">
        <w:rPr>
          <w:b/>
          <w:sz w:val="28"/>
          <w:szCs w:val="28"/>
        </w:rPr>
        <w:t>FORMULARZ ZGŁOSZENIOWY</w:t>
      </w:r>
    </w:p>
    <w:p w:rsidR="00514D7F" w:rsidRPr="00E945C8" w:rsidRDefault="00514D7F" w:rsidP="00DC542B">
      <w:pPr>
        <w:spacing w:after="0" w:line="360" w:lineRule="auto"/>
        <w:rPr>
          <w:sz w:val="24"/>
        </w:rPr>
      </w:pPr>
      <w:r w:rsidRPr="00E945C8">
        <w:rPr>
          <w:sz w:val="24"/>
        </w:rPr>
        <w:t>W odpowiedzi na zaproszenie do konkursu „</w:t>
      </w:r>
      <w:r w:rsidR="00710F00">
        <w:rPr>
          <w:sz w:val="24"/>
        </w:rPr>
        <w:t>Kulinarna Krajna</w:t>
      </w:r>
      <w:r w:rsidRPr="00E945C8">
        <w:rPr>
          <w:sz w:val="24"/>
        </w:rPr>
        <w:t>”</w:t>
      </w:r>
      <w:r>
        <w:rPr>
          <w:sz w:val="24"/>
        </w:rPr>
        <w:t xml:space="preserve">, który odbędzie się </w:t>
      </w:r>
      <w:r>
        <w:rPr>
          <w:sz w:val="24"/>
        </w:rPr>
        <w:br/>
      </w:r>
      <w:r w:rsidR="006D3F21">
        <w:rPr>
          <w:sz w:val="24"/>
        </w:rPr>
        <w:t>9 grudnia</w:t>
      </w:r>
      <w:r>
        <w:rPr>
          <w:sz w:val="24"/>
        </w:rPr>
        <w:t xml:space="preserve"> 2018 roku </w:t>
      </w:r>
      <w:r w:rsidR="00710F00">
        <w:rPr>
          <w:sz w:val="24"/>
        </w:rPr>
        <w:t xml:space="preserve">(niedziela) </w:t>
      </w:r>
      <w:r>
        <w:rPr>
          <w:sz w:val="24"/>
        </w:rPr>
        <w:t xml:space="preserve">w </w:t>
      </w:r>
      <w:r w:rsidR="006D3F21">
        <w:rPr>
          <w:sz w:val="24"/>
        </w:rPr>
        <w:t>Centrum Upowszechniania Kultury w Szydłowie</w:t>
      </w:r>
      <w:r>
        <w:rPr>
          <w:sz w:val="24"/>
        </w:rPr>
        <w:t>,</w:t>
      </w:r>
      <w:r w:rsidRPr="00E945C8">
        <w:rPr>
          <w:sz w:val="24"/>
        </w:rPr>
        <w:t xml:space="preserve"> zgłaszam następujący podmiot</w:t>
      </w:r>
      <w:r>
        <w:rPr>
          <w:sz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31"/>
        <w:gridCol w:w="5729"/>
      </w:tblGrid>
      <w:tr w:rsidR="00514D7F" w:rsidTr="00883DCE">
        <w:trPr>
          <w:trHeight w:val="552"/>
        </w:trPr>
        <w:tc>
          <w:tcPr>
            <w:tcW w:w="3331" w:type="dxa"/>
            <w:shd w:val="pct15" w:color="auto" w:fill="auto"/>
            <w:vAlign w:val="center"/>
          </w:tcPr>
          <w:p w:rsidR="00514D7F" w:rsidRDefault="00514D7F" w:rsidP="00992976">
            <w:pPr>
              <w:spacing w:line="360" w:lineRule="auto"/>
              <w:rPr>
                <w:b/>
              </w:rPr>
            </w:pPr>
            <w:r>
              <w:rPr>
                <w:b/>
              </w:rPr>
              <w:t>Nazwa Gminy</w:t>
            </w:r>
          </w:p>
        </w:tc>
        <w:tc>
          <w:tcPr>
            <w:tcW w:w="5729" w:type="dxa"/>
          </w:tcPr>
          <w:p w:rsidR="00514D7F" w:rsidRDefault="00514D7F" w:rsidP="00992976">
            <w:pPr>
              <w:spacing w:line="360" w:lineRule="auto"/>
              <w:rPr>
                <w:b/>
              </w:rPr>
            </w:pPr>
          </w:p>
        </w:tc>
      </w:tr>
      <w:tr w:rsidR="00514D7F" w:rsidTr="00883DCE">
        <w:trPr>
          <w:trHeight w:val="551"/>
        </w:trPr>
        <w:tc>
          <w:tcPr>
            <w:tcW w:w="3331" w:type="dxa"/>
            <w:shd w:val="pct15" w:color="auto" w:fill="auto"/>
            <w:vAlign w:val="center"/>
          </w:tcPr>
          <w:p w:rsidR="00514D7F" w:rsidRDefault="006D3F21" w:rsidP="00992976">
            <w:pPr>
              <w:spacing w:line="360" w:lineRule="auto"/>
              <w:rPr>
                <w:b/>
              </w:rPr>
            </w:pPr>
            <w:r>
              <w:rPr>
                <w:b/>
              </w:rPr>
              <w:t>Nazwa Reprezentacji</w:t>
            </w:r>
            <w:r w:rsidR="00B81AD6">
              <w:rPr>
                <w:b/>
              </w:rPr>
              <w:t xml:space="preserve"> (min. 3 osoby)</w:t>
            </w:r>
            <w:bookmarkStart w:id="0" w:name="_GoBack"/>
            <w:bookmarkEnd w:id="0"/>
          </w:p>
        </w:tc>
        <w:tc>
          <w:tcPr>
            <w:tcW w:w="5729" w:type="dxa"/>
          </w:tcPr>
          <w:p w:rsidR="00514D7F" w:rsidRDefault="00514D7F" w:rsidP="00992976">
            <w:pPr>
              <w:spacing w:line="360" w:lineRule="auto"/>
              <w:rPr>
                <w:b/>
              </w:rPr>
            </w:pPr>
          </w:p>
        </w:tc>
      </w:tr>
      <w:tr w:rsidR="00514D7F" w:rsidTr="00883DCE">
        <w:tc>
          <w:tcPr>
            <w:tcW w:w="3331" w:type="dxa"/>
            <w:shd w:val="pct15" w:color="auto" w:fill="auto"/>
            <w:vAlign w:val="center"/>
          </w:tcPr>
          <w:p w:rsidR="00514D7F" w:rsidRDefault="00514D7F" w:rsidP="006D3F21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Imię i nazwisko </w:t>
            </w:r>
            <w:r w:rsidR="006D3F21">
              <w:rPr>
                <w:b/>
              </w:rPr>
              <w:t>osoby reprezentującej zespół</w:t>
            </w:r>
            <w:r>
              <w:rPr>
                <w:b/>
              </w:rPr>
              <w:t xml:space="preserve"> </w:t>
            </w:r>
            <w:r w:rsidR="001B4636">
              <w:rPr>
                <w:b/>
              </w:rPr>
              <w:t>(min. 3 osoby)</w:t>
            </w:r>
          </w:p>
        </w:tc>
        <w:tc>
          <w:tcPr>
            <w:tcW w:w="5729" w:type="dxa"/>
          </w:tcPr>
          <w:p w:rsidR="00514D7F" w:rsidRDefault="00514D7F" w:rsidP="00992976">
            <w:pPr>
              <w:spacing w:line="360" w:lineRule="auto"/>
              <w:rPr>
                <w:b/>
              </w:rPr>
            </w:pPr>
          </w:p>
        </w:tc>
      </w:tr>
      <w:tr w:rsidR="00514D7F" w:rsidTr="00883DCE">
        <w:trPr>
          <w:trHeight w:val="815"/>
        </w:trPr>
        <w:tc>
          <w:tcPr>
            <w:tcW w:w="3331" w:type="dxa"/>
            <w:shd w:val="pct15" w:color="auto" w:fill="auto"/>
            <w:vAlign w:val="center"/>
          </w:tcPr>
          <w:p w:rsidR="00514D7F" w:rsidRDefault="006D3F21" w:rsidP="006D3F21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Kontakt </w:t>
            </w:r>
            <w:r w:rsidR="00514D7F">
              <w:rPr>
                <w:b/>
              </w:rPr>
              <w:t xml:space="preserve">do reprezentanta </w:t>
            </w:r>
          </w:p>
        </w:tc>
        <w:tc>
          <w:tcPr>
            <w:tcW w:w="5729" w:type="dxa"/>
          </w:tcPr>
          <w:p w:rsidR="00514D7F" w:rsidRDefault="00514D7F" w:rsidP="00992976">
            <w:pPr>
              <w:spacing w:line="360" w:lineRule="auto"/>
              <w:rPr>
                <w:b/>
              </w:rPr>
            </w:pPr>
          </w:p>
          <w:p w:rsidR="00514D7F" w:rsidRDefault="00514D7F" w:rsidP="00992976">
            <w:pPr>
              <w:spacing w:line="360" w:lineRule="auto"/>
              <w:rPr>
                <w:b/>
              </w:rPr>
            </w:pPr>
          </w:p>
        </w:tc>
      </w:tr>
    </w:tbl>
    <w:p w:rsidR="00514D7F" w:rsidRDefault="00514D7F" w:rsidP="00514D7F">
      <w:pPr>
        <w:spacing w:after="0" w:line="360" w:lineRule="auto"/>
        <w:rPr>
          <w:b/>
          <w:sz w:val="20"/>
        </w:rPr>
      </w:pPr>
    </w:p>
    <w:p w:rsidR="006D3F21" w:rsidRDefault="006D3F21" w:rsidP="006D3F21">
      <w:pPr>
        <w:spacing w:after="0" w:line="240" w:lineRule="auto"/>
      </w:pPr>
      <w:r w:rsidRPr="006D3F21">
        <w:rPr>
          <w:sz w:val="20"/>
          <w:szCs w:val="20"/>
        </w:rPr>
        <w:t xml:space="preserve">Uwagi: zgodnie z regulaminem konkursu </w:t>
      </w:r>
      <w:r>
        <w:rPr>
          <w:sz w:val="20"/>
          <w:szCs w:val="20"/>
        </w:rPr>
        <w:t>zespołowi</w:t>
      </w:r>
      <w:r w:rsidRPr="006D3F21">
        <w:rPr>
          <w:sz w:val="20"/>
          <w:szCs w:val="20"/>
        </w:rPr>
        <w:t xml:space="preserve"> uczestniczącemu w konkursie  przysługuje </w:t>
      </w:r>
      <w:r w:rsidRPr="006D3F21">
        <w:rPr>
          <w:b/>
          <w:sz w:val="20"/>
          <w:szCs w:val="20"/>
        </w:rPr>
        <w:t xml:space="preserve">dofinansowanie ze środków LGD </w:t>
      </w:r>
      <w:r>
        <w:rPr>
          <w:b/>
          <w:sz w:val="20"/>
          <w:szCs w:val="20"/>
        </w:rPr>
        <w:t>Krajna nad Notecią w wysokości 6</w:t>
      </w:r>
      <w:r w:rsidRPr="006D3F21">
        <w:rPr>
          <w:b/>
          <w:sz w:val="20"/>
          <w:szCs w:val="20"/>
        </w:rPr>
        <w:t>00 zł brutto</w:t>
      </w:r>
      <w:r w:rsidRPr="006D3F21">
        <w:rPr>
          <w:sz w:val="20"/>
          <w:szCs w:val="20"/>
        </w:rPr>
        <w:t xml:space="preserve"> na potrzeby przygotowania stoiska konkursowego. Szczegóły związane z przekazaniem dofinansowania oraz wartością kwoty netto zostaną uzgodnione przez LGD ze wskazanym reprezentantem</w:t>
      </w:r>
      <w:r w:rsidRPr="00E945C8">
        <w:t>.</w:t>
      </w:r>
    </w:p>
    <w:p w:rsidR="006D3F21" w:rsidRDefault="006D3F21" w:rsidP="00514D7F">
      <w:pPr>
        <w:spacing w:after="0" w:line="360" w:lineRule="auto"/>
        <w:rPr>
          <w:b/>
          <w:sz w:val="20"/>
        </w:rPr>
      </w:pPr>
    </w:p>
    <w:p w:rsidR="00514D7F" w:rsidRDefault="00514D7F" w:rsidP="00514D7F">
      <w:pPr>
        <w:spacing w:after="0" w:line="360" w:lineRule="auto"/>
        <w:rPr>
          <w:b/>
        </w:rPr>
      </w:pPr>
      <w:r w:rsidRPr="0009540F">
        <w:rPr>
          <w:b/>
          <w:sz w:val="20"/>
        </w:rPr>
        <w:t>Oświadczenia:</w:t>
      </w:r>
    </w:p>
    <w:p w:rsidR="00514D7F" w:rsidRDefault="00514D7F" w:rsidP="00514D7F">
      <w:pPr>
        <w:pStyle w:val="Akapitzlist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Zapoznałem się z Regulaminem konkursu „</w:t>
      </w:r>
      <w:r w:rsidR="006D3F21">
        <w:rPr>
          <w:sz w:val="20"/>
        </w:rPr>
        <w:t>Kulinarna Krajna</w:t>
      </w:r>
      <w:r>
        <w:rPr>
          <w:sz w:val="20"/>
        </w:rPr>
        <w:t xml:space="preserve">” i zobowiązuje się do jego przestrzegania. Jednocześnie oświadczam, że zgłoszony w niniejszym formularzu </w:t>
      </w:r>
      <w:r w:rsidR="006D3F21">
        <w:rPr>
          <w:sz w:val="20"/>
        </w:rPr>
        <w:t>zespół</w:t>
      </w:r>
      <w:r>
        <w:rPr>
          <w:sz w:val="20"/>
        </w:rPr>
        <w:t xml:space="preserve"> i osoby spełniają wymogi formalne organizowanego konkursu.</w:t>
      </w:r>
    </w:p>
    <w:p w:rsidR="00514D7F" w:rsidRPr="00AC2CD2" w:rsidRDefault="00514D7F" w:rsidP="00514D7F">
      <w:pPr>
        <w:pStyle w:val="Akapitzlist"/>
        <w:numPr>
          <w:ilvl w:val="0"/>
          <w:numId w:val="1"/>
        </w:numPr>
        <w:spacing w:after="0" w:line="240" w:lineRule="auto"/>
        <w:rPr>
          <w:b/>
          <w:sz w:val="20"/>
        </w:rPr>
      </w:pPr>
      <w:r w:rsidRPr="00AC2CD2">
        <w:rPr>
          <w:b/>
          <w:sz w:val="20"/>
        </w:rPr>
        <w:t xml:space="preserve">Najpóźniej w dniu </w:t>
      </w:r>
      <w:r w:rsidR="006D3F21">
        <w:rPr>
          <w:b/>
          <w:sz w:val="20"/>
        </w:rPr>
        <w:t>09.12</w:t>
      </w:r>
      <w:r w:rsidRPr="00AC2CD2">
        <w:rPr>
          <w:b/>
          <w:sz w:val="20"/>
        </w:rPr>
        <w:t>.2018 r. do g. 1</w:t>
      </w:r>
      <w:r w:rsidR="00047EF4">
        <w:rPr>
          <w:b/>
          <w:sz w:val="20"/>
        </w:rPr>
        <w:t>4</w:t>
      </w:r>
      <w:r w:rsidRPr="00AC2CD2">
        <w:rPr>
          <w:b/>
          <w:sz w:val="20"/>
        </w:rPr>
        <w:t xml:space="preserve">.00 </w:t>
      </w:r>
      <w:r>
        <w:rPr>
          <w:b/>
          <w:sz w:val="20"/>
        </w:rPr>
        <w:t>podam</w:t>
      </w:r>
      <w:r w:rsidRPr="00AC2CD2">
        <w:rPr>
          <w:b/>
          <w:sz w:val="20"/>
        </w:rPr>
        <w:t xml:space="preserve"> dane osób, które podczas konkursu </w:t>
      </w:r>
      <w:r w:rsidR="006D3F21">
        <w:rPr>
          <w:b/>
          <w:sz w:val="20"/>
        </w:rPr>
        <w:t>Kulinarna Krajna</w:t>
      </w:r>
      <w:r w:rsidRPr="00AC2CD2">
        <w:rPr>
          <w:b/>
          <w:sz w:val="20"/>
        </w:rPr>
        <w:t xml:space="preserve"> będą reprezentowały gminę. </w:t>
      </w:r>
    </w:p>
    <w:p w:rsidR="00514D7F" w:rsidRPr="00074AA3" w:rsidRDefault="00514D7F" w:rsidP="00514D7F">
      <w:pPr>
        <w:pStyle w:val="Akapitzlist"/>
        <w:numPr>
          <w:ilvl w:val="0"/>
          <w:numId w:val="1"/>
        </w:numPr>
        <w:spacing w:after="0" w:line="240" w:lineRule="auto"/>
        <w:rPr>
          <w:sz w:val="20"/>
        </w:rPr>
      </w:pPr>
      <w:r w:rsidRPr="0009540F">
        <w:rPr>
          <w:sz w:val="20"/>
        </w:rPr>
        <w:t>Akceptuję fakt, że złożenie przeze mnie formularza zgłoszeniowego nie jest równoznaczne z zakwalifikowaniem do konkursu. W przypadku nie zakwalifikowania się do udziału w konkursie nie będę wnosił/a żadnych roszczeń ani zastrzeżeń do Organizatora.</w:t>
      </w:r>
    </w:p>
    <w:p w:rsidR="00514D7F" w:rsidRDefault="00514D7F" w:rsidP="00514D7F">
      <w:pPr>
        <w:spacing w:line="360" w:lineRule="auto"/>
        <w:rPr>
          <w:b/>
        </w:rPr>
      </w:pPr>
    </w:p>
    <w:p w:rsidR="00514D7F" w:rsidRDefault="00514D7F" w:rsidP="00514D7F">
      <w:pPr>
        <w:spacing w:line="360" w:lineRule="auto"/>
        <w:rPr>
          <w:b/>
        </w:rPr>
      </w:pPr>
      <w:r w:rsidRPr="00D93AA0">
        <w:rPr>
          <w:b/>
        </w:rPr>
        <w:t>Uwaga!</w:t>
      </w:r>
      <w:r>
        <w:t xml:space="preserve"> Wypełniony formularz prosimy dostarczyć </w:t>
      </w:r>
      <w:r w:rsidRPr="00D93AA0">
        <w:t xml:space="preserve">na adres: Lokalna Grupa Działania „Krajna nad Notecią” Pobórka Wielka 25; 89-340 Białośliwie, lub drogą mailową na adres </w:t>
      </w:r>
      <w:hyperlink r:id="rId7" w:history="1">
        <w:r w:rsidRPr="00860DBF">
          <w:rPr>
            <w:rStyle w:val="Hipercze"/>
          </w:rPr>
          <w:t>biuro@lgdkrajna.pl</w:t>
        </w:r>
      </w:hyperlink>
      <w:r>
        <w:t xml:space="preserve"> w </w:t>
      </w:r>
      <w:r w:rsidRPr="00074AA3">
        <w:t xml:space="preserve">terminie do </w:t>
      </w:r>
      <w:r w:rsidR="006D3F21">
        <w:rPr>
          <w:b/>
        </w:rPr>
        <w:t>28 listopada 2018</w:t>
      </w:r>
      <w:r w:rsidRPr="00074AA3">
        <w:rPr>
          <w:b/>
        </w:rPr>
        <w:t xml:space="preserve"> roku</w:t>
      </w:r>
      <w:r w:rsidRPr="00074AA3">
        <w:t>.</w:t>
      </w:r>
    </w:p>
    <w:p w:rsidR="00514D7F" w:rsidRPr="00E945C8" w:rsidRDefault="00514D7F" w:rsidP="00514D7F">
      <w:pPr>
        <w:spacing w:after="0" w:line="360" w:lineRule="auto"/>
        <w:jc w:val="right"/>
      </w:pPr>
      <w:r w:rsidRPr="00E945C8">
        <w:t>……………………………………………………………….</w:t>
      </w:r>
    </w:p>
    <w:p w:rsidR="00B06372" w:rsidRPr="00E96296" w:rsidRDefault="00514D7F" w:rsidP="00DC542B">
      <w:pPr>
        <w:spacing w:after="0" w:line="360" w:lineRule="auto"/>
        <w:jc w:val="right"/>
      </w:pPr>
      <w:r w:rsidRPr="00E945C8">
        <w:t>Podpis zgłaszającego</w:t>
      </w:r>
      <w:r>
        <w:t xml:space="preserve"> </w:t>
      </w:r>
    </w:p>
    <w:sectPr w:rsidR="00B06372" w:rsidRPr="00E96296" w:rsidSect="00112C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4D7F" w:rsidRDefault="00514D7F" w:rsidP="00257E99">
      <w:pPr>
        <w:spacing w:after="0" w:line="240" w:lineRule="auto"/>
      </w:pPr>
      <w:r>
        <w:separator/>
      </w:r>
    </w:p>
  </w:endnote>
  <w:endnote w:type="continuationSeparator" w:id="0">
    <w:p w:rsidR="00514D7F" w:rsidRDefault="00514D7F" w:rsidP="00257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296" w:rsidRDefault="00E962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2B1" w:rsidRDefault="006E32B1" w:rsidP="00E96296">
    <w:pPr>
      <w:pStyle w:val="Stopka"/>
      <w:jc w:val="center"/>
    </w:pPr>
    <w:r>
      <w:t>------</w:t>
    </w:r>
    <w:r w:rsidR="00E96296">
      <w:t>----------------</w:t>
    </w:r>
    <w:r>
      <w:t>-----------------------------------------------------------------------------------------------------------</w:t>
    </w:r>
  </w:p>
  <w:p w:rsidR="006E32B1" w:rsidRDefault="006E32B1" w:rsidP="006E32B1">
    <w:pPr>
      <w:pStyle w:val="Stopka"/>
      <w:jc w:val="center"/>
    </w:pPr>
    <w:r>
      <w:t>Stowarzyszenie Lokalna Grupa Działania Krajna nad Notecią</w:t>
    </w:r>
  </w:p>
  <w:p w:rsidR="006E32B1" w:rsidRDefault="006E32B1" w:rsidP="006E32B1">
    <w:pPr>
      <w:pStyle w:val="Stopka"/>
      <w:jc w:val="center"/>
    </w:pPr>
    <w:r>
      <w:t>Pobórka Wielka 25, 89-340 Białośliwie; tel. +48 666 957 513, e-mail: biuro@lgdkrajna.pl; www.lgdkrajna.pl</w:t>
    </w:r>
  </w:p>
  <w:p w:rsidR="00257E99" w:rsidRDefault="00257E99" w:rsidP="006E32B1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047EF4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047EF4">
      <w:rPr>
        <w:b/>
        <w:bCs/>
        <w:noProof/>
      </w:rPr>
      <w:t>1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296" w:rsidRDefault="00E962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4D7F" w:rsidRDefault="00514D7F" w:rsidP="00257E99">
      <w:pPr>
        <w:spacing w:after="0" w:line="240" w:lineRule="auto"/>
      </w:pPr>
      <w:r>
        <w:separator/>
      </w:r>
    </w:p>
  </w:footnote>
  <w:footnote w:type="continuationSeparator" w:id="0">
    <w:p w:rsidR="00514D7F" w:rsidRDefault="00514D7F" w:rsidP="00257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296" w:rsidRDefault="00E962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11C" w:rsidRDefault="0078711C" w:rsidP="00257E99">
    <w:pPr>
      <w:pStyle w:val="Nagwek"/>
      <w:jc w:val="center"/>
      <w:rPr>
        <w:noProof/>
        <w:sz w:val="20"/>
        <w:lang w:eastAsia="pl-PL"/>
      </w:rPr>
    </w:pPr>
    <w:r>
      <w:rPr>
        <w:noProof/>
        <w:sz w:val="20"/>
        <w:lang w:eastAsia="pl-PL"/>
      </w:rPr>
      <w:drawing>
        <wp:inline distT="0" distB="0" distL="0" distR="0">
          <wp:extent cx="5760720" cy="605155"/>
          <wp:effectExtent l="0" t="0" r="444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elka_lgd krajna_cz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5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57E99" w:rsidRPr="00257E99" w:rsidRDefault="00257E99" w:rsidP="00112C39">
    <w:pPr>
      <w:pStyle w:val="Nagwek"/>
      <w:jc w:val="center"/>
      <w:rPr>
        <w:sz w:val="20"/>
      </w:rPr>
    </w:pPr>
    <w:r w:rsidRPr="00112C39">
      <w:rPr>
        <w:sz w:val="12"/>
        <w:szCs w:val="12"/>
      </w:rPr>
      <w:br/>
    </w:r>
    <w:r w:rsidR="0078711C" w:rsidRPr="00112C39">
      <w:rPr>
        <w:sz w:val="18"/>
      </w:rPr>
      <w:t>„</w:t>
    </w:r>
    <w:r w:rsidRPr="00112C39">
      <w:rPr>
        <w:sz w:val="18"/>
      </w:rPr>
      <w:t>Europejski Fundusz Rolny na rzecz Rozwoju Obszarów Wiejskich: Europa inwestująca w obszary wiejskie</w:t>
    </w:r>
    <w:r w:rsidR="0078711C" w:rsidRPr="00112C39">
      <w:rPr>
        <w:sz w:val="18"/>
      </w:rPr>
      <w:t>”</w:t>
    </w:r>
  </w:p>
  <w:p w:rsidR="00257E99" w:rsidRDefault="00257E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296" w:rsidRDefault="00E962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9B4244"/>
    <w:multiLevelType w:val="hybridMultilevel"/>
    <w:tmpl w:val="7ADCE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D7F"/>
    <w:rsid w:val="00000715"/>
    <w:rsid w:val="00047EF4"/>
    <w:rsid w:val="00112C39"/>
    <w:rsid w:val="001B4636"/>
    <w:rsid w:val="00257E99"/>
    <w:rsid w:val="002C338B"/>
    <w:rsid w:val="002D1C14"/>
    <w:rsid w:val="002F53F5"/>
    <w:rsid w:val="00317021"/>
    <w:rsid w:val="00491C5E"/>
    <w:rsid w:val="00514D7F"/>
    <w:rsid w:val="006D3F21"/>
    <w:rsid w:val="006E32B1"/>
    <w:rsid w:val="00710F00"/>
    <w:rsid w:val="0078711C"/>
    <w:rsid w:val="00815EA7"/>
    <w:rsid w:val="00883DCE"/>
    <w:rsid w:val="00AF086D"/>
    <w:rsid w:val="00B06372"/>
    <w:rsid w:val="00B81AD6"/>
    <w:rsid w:val="00DC542B"/>
    <w:rsid w:val="00E21FB4"/>
    <w:rsid w:val="00E24B66"/>
    <w:rsid w:val="00E96296"/>
    <w:rsid w:val="00ED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7952DDF"/>
  <w15:chartTrackingRefBased/>
  <w15:docId w15:val="{D93A7CA8-15B1-4BD4-B1E3-9B571A5EC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14D7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57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7E99"/>
  </w:style>
  <w:style w:type="paragraph" w:styleId="Stopka">
    <w:name w:val="footer"/>
    <w:basedOn w:val="Normalny"/>
    <w:link w:val="StopkaZnak"/>
    <w:uiPriority w:val="99"/>
    <w:unhideWhenUsed/>
    <w:rsid w:val="00257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7E99"/>
  </w:style>
  <w:style w:type="table" w:styleId="Tabela-Siatka">
    <w:name w:val="Table Grid"/>
    <w:basedOn w:val="Standardowy"/>
    <w:uiPriority w:val="59"/>
    <w:rsid w:val="00514D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14D7F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4D7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14D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iuro@lgdkrajn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ACKUPSERWER\wspolne\Wzory%20i%20szablony%20dokumentow\listownik%20pelny%20LGD%20-%20UE-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 pelny LGD - UE- cz-b</Template>
  <TotalTime>8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Berenika</dc:creator>
  <cp:keywords/>
  <dc:description/>
  <cp:lastModifiedBy>Grzegorz Supron</cp:lastModifiedBy>
  <cp:revision>7</cp:revision>
  <dcterms:created xsi:type="dcterms:W3CDTF">2018-10-19T09:35:00Z</dcterms:created>
  <dcterms:modified xsi:type="dcterms:W3CDTF">2018-10-29T07:36:00Z</dcterms:modified>
</cp:coreProperties>
</file>